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7C1AC" w14:textId="77777777" w:rsidR="00D077E9" w:rsidRDefault="003874F9" w:rsidP="00D70D02">
      <w:r w:rsidRPr="003874F9">
        <w:rPr>
          <w:noProof/>
          <w:lang w:eastAsia="da-DK"/>
        </w:rPr>
        <w:drawing>
          <wp:anchor distT="0" distB="0" distL="114300" distR="114300" simplePos="0" relativeHeight="251656190" behindDoc="1" locked="0" layoutInCell="1" allowOverlap="1" wp14:anchorId="5670CE02" wp14:editId="409C19CA">
            <wp:simplePos x="0" y="0"/>
            <wp:positionH relativeFrom="column">
              <wp:posOffset>-603885</wp:posOffset>
            </wp:positionH>
            <wp:positionV relativeFrom="paragraph">
              <wp:posOffset>167640</wp:posOffset>
            </wp:positionV>
            <wp:extent cx="7680678" cy="4409440"/>
            <wp:effectExtent l="0" t="0" r="0" b="0"/>
            <wp:wrapNone/>
            <wp:docPr id="9" name="Billede 9" descr="F:\Erhverv\A MUDP\Kommunikation\MUDP årsberetninger\MUDP årsberetning 2020\Billeder\Circle House Lab\Circle House_01 fotokredit Tom Jers├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rhverv\A MUDP\Kommunikation\MUDP årsberetninger\MUDP årsberetning 2020\Billeder\Circle House Lab\Circle House_01 fotokredit Tom Jers├©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39056" r="4" b="24168"/>
                    <a:stretch/>
                  </pic:blipFill>
                  <pic:spPr bwMode="auto">
                    <a:xfrm>
                      <a:off x="0" y="0"/>
                      <a:ext cx="7680678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92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F9625E9" wp14:editId="7E393914">
                <wp:simplePos x="0" y="0"/>
                <wp:positionH relativeFrom="column">
                  <wp:posOffset>-203835</wp:posOffset>
                </wp:positionH>
                <wp:positionV relativeFrom="page">
                  <wp:posOffset>933450</wp:posOffset>
                </wp:positionV>
                <wp:extent cx="3938905" cy="9620250"/>
                <wp:effectExtent l="0" t="0" r="4445" b="0"/>
                <wp:wrapNone/>
                <wp:docPr id="3" name="Rektangel 3" descr="hvidt rektangel til tekst på forsid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962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6D1C6" w14:textId="77777777" w:rsidR="00D32515" w:rsidRDefault="00D32515" w:rsidP="00D325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625E9" id="Rektangel 3" o:spid="_x0000_s1026" alt="hvidt rektangel til tekst på forside" style="position:absolute;margin-left:-16.05pt;margin-top:73.5pt;width:310.15pt;height:757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" fillcolor="white [3212]" stroked="f" strokeweight="2pt">
                <v:textbox>
                  <w:txbxContent>
                    <w:p w14:paraId="4426D1C6" w14:textId="77777777" w:rsidR="00D32515" w:rsidRDefault="00D32515" w:rsidP="00D32515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57"/>
      </w:tblGrid>
      <w:tr w:rsidR="00D077E9" w14:paraId="3D7DED31" w14:textId="77777777" w:rsidTr="00D35FC7">
        <w:trPr>
          <w:trHeight w:val="3402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633DCCFB" w14:textId="77777777" w:rsidR="00D077E9" w:rsidRPr="00D35FC7" w:rsidRDefault="00D077E9" w:rsidP="00AB02A7">
            <w:pPr>
              <w:rPr>
                <w:i/>
              </w:rPr>
            </w:pPr>
            <w:r w:rsidRPr="00D35FC7">
              <w:rPr>
                <w:i/>
                <w:noProof/>
                <w:lang w:eastAsia="da-DK"/>
              </w:rPr>
              <mc:AlternateContent>
                <mc:Choice Requires="wps">
                  <w:drawing>
                    <wp:inline distT="0" distB="0" distL="0" distR="0" wp14:anchorId="744FA182" wp14:editId="2DF3F223">
                      <wp:extent cx="3528695" cy="1990725"/>
                      <wp:effectExtent l="0" t="0" r="0" b="0"/>
                      <wp:docPr id="8" name="Tekstfe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990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C262F9" w14:textId="77777777" w:rsidR="00AD34EE" w:rsidRPr="00D668F2" w:rsidRDefault="00D32515" w:rsidP="00D32515">
                                  <w:pPr>
                                    <w:ind w:right="618" w:hanging="2"/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24"/>
                                      <w:szCs w:val="24"/>
                                    </w:rPr>
                                  </w:pP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SLUTR</w:t>
                                  </w:r>
                                  <w:r w:rsidR="000008A1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t>PPORT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 xml:space="preserve">MUDP </w:t>
                                  </w:r>
                                  <w:proofErr w:type="spellStart"/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>for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>projekt</w:t>
                                  </w:r>
                                  <w:proofErr w:type="spellEnd"/>
                                  <w:r w:rsidR="0063437B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D5BE4F6" w14:textId="77777777" w:rsidR="00D32515" w:rsidRPr="00D668F2" w:rsidRDefault="0063437B" w:rsidP="00D32515">
                                  <w:pPr>
                                    <w:ind w:right="618" w:hanging="2"/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40"/>
                                      <w:szCs w:val="32"/>
                                    </w:rPr>
                                  </w:pP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[start</w:t>
                                  </w:r>
                                  <w:r w:rsidR="0039492C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måned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/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år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-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slut</w:t>
                                  </w:r>
                                  <w:r w:rsidR="0039492C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 xml:space="preserve"> måned</w:t>
                                  </w:r>
                                  <w:r w:rsidR="00AD34EE"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/</w:t>
                                  </w:r>
                                  <w:r w:rsidRPr="00D668F2">
                                    <w:rPr>
                                      <w:rFonts w:ascii="Calibri" w:eastAsia="Calibri" w:hAnsi="Calibri" w:cs="Calibri"/>
                                      <w:color w:val="278079" w:themeColor="accent6" w:themeShade="BF"/>
                                      <w:sz w:val="32"/>
                                      <w:szCs w:val="24"/>
                                      <w:highlight w:val="yellow"/>
                                    </w:rPr>
                                    <w:t>år]</w:t>
                                  </w:r>
                                </w:p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Cs/>
                                      <w:sz w:val="72"/>
                                      <w:szCs w:val="52"/>
                                    </w:rPr>
                                    <w:id w:val="-1740469667"/>
                                    <w:placeholder>
                                      <w:docPart w:val="0BEA510A3EB44999821DBB1BDC6596A7"/>
                                    </w:placeholder>
                                    <w15:appearance w15:val="hidden"/>
                                  </w:sdtPr>
                                  <w:sdtEndPr/>
                                  <w:sdtContent>
                                    <w:p w14:paraId="796BB0E4" w14:textId="77777777" w:rsidR="00D32515" w:rsidRDefault="00D32515" w:rsidP="00D32515">
                                      <w:pPr>
                                        <w:ind w:right="618"/>
                                        <w:rPr>
                                          <w:rFonts w:ascii="Calibri" w:eastAsia="Calibri" w:hAnsi="Calibri" w:cs="Calibri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36E2107" w14:textId="77777777" w:rsidR="00D32515" w:rsidRDefault="0075331C" w:rsidP="00D32515">
                                      <w:pPr>
                                        <w:pStyle w:val="Titel"/>
                                        <w:spacing w:after="0"/>
                                        <w:rPr>
                                          <w:rFonts w:asciiTheme="minorHAnsi" w:eastAsiaTheme="minorEastAsia" w:hAnsiTheme="minorHAnsi" w:cstheme="minorBidi"/>
                                          <w:bCs w:val="0"/>
                                          <w:sz w:val="28"/>
                                          <w:szCs w:val="22"/>
                                        </w:rPr>
                                      </w:pPr>
                                    </w:p>
                                  </w:sdtContent>
                                </w:sdt>
                                <w:p w14:paraId="22F5C94F" w14:textId="77777777" w:rsidR="00D32515" w:rsidRPr="00D35FC7" w:rsidRDefault="008B5C97" w:rsidP="007172B8">
                                  <w:pPr>
                                    <w:pStyle w:val="Titel"/>
                                    <w:spacing w:after="0"/>
                                    <w:rPr>
                                      <w:rFonts w:ascii="Calibri" w:eastAsia="Calibri" w:hAnsi="Calibri" w:cs="Calibri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D35FC7">
                                    <w:rPr>
                                      <w:color w:val="auto"/>
                                      <w:sz w:val="48"/>
                                      <w:szCs w:val="48"/>
                                      <w:highlight w:val="yellow"/>
                                      <w:lang w:bidi="da-DK"/>
                                    </w:rPr>
                                    <w:t>[</w:t>
                                  </w:r>
                                  <w:r w:rsidR="007172B8">
                                    <w:rPr>
                                      <w:color w:val="auto"/>
                                      <w:sz w:val="48"/>
                                      <w:szCs w:val="48"/>
                                      <w:highlight w:val="yellow"/>
                                      <w:lang w:bidi="da-DK"/>
                                    </w:rPr>
                                    <w:t>Projekttitel]</w:t>
                                  </w:r>
                                </w:p>
                                <w:p w14:paraId="4A38A547" w14:textId="77777777" w:rsidR="00D32515" w:rsidRDefault="00D32515" w:rsidP="00D32515">
                                  <w:pPr>
                                    <w:rPr>
                                      <w:noProof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A297CDD" w14:textId="77777777" w:rsidR="00D32515" w:rsidRPr="00D86945" w:rsidRDefault="00D32515" w:rsidP="00D32515">
                                  <w:pPr>
                                    <w:pStyle w:val="Titel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44FA1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8" o:spid="_x0000_s1027" type="#_x0000_t202" style="width:277.85pt;height:1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" filled="f" stroked="f" strokeweight=".5pt">
                      <v:textbox>
                        <w:txbxContent>
                          <w:p w14:paraId="65C262F9" w14:textId="77777777" w:rsidR="00AD34EE" w:rsidRPr="00D668F2" w:rsidRDefault="00D32515" w:rsidP="00D32515">
                            <w:pPr>
                              <w:ind w:right="618" w:hanging="2"/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24"/>
                                <w:szCs w:val="24"/>
                              </w:rPr>
                            </w:pP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SLUTR</w:t>
                            </w:r>
                            <w:r w:rsidR="000008A1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A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t>PPORT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 xml:space="preserve">MUDP </w:t>
                            </w:r>
                            <w:proofErr w:type="spellStart"/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>for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>projekt</w:t>
                            </w:r>
                            <w:proofErr w:type="spellEnd"/>
                            <w:r w:rsidR="0063437B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14:paraId="6D5BE4F6" w14:textId="77777777" w:rsidR="00D32515" w:rsidRPr="00D668F2" w:rsidRDefault="0063437B" w:rsidP="00D32515">
                            <w:pPr>
                              <w:ind w:right="618" w:hanging="2"/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40"/>
                                <w:szCs w:val="32"/>
                              </w:rPr>
                            </w:pP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[start</w:t>
                            </w:r>
                            <w:r w:rsidR="0039492C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måned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/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år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-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slut</w:t>
                            </w:r>
                            <w:r w:rsidR="0039492C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 xml:space="preserve"> måned</w:t>
                            </w:r>
                            <w:r w:rsidR="00AD34EE"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/</w:t>
                            </w:r>
                            <w:r w:rsidRPr="00D668F2">
                              <w:rPr>
                                <w:rFonts w:ascii="Calibri" w:eastAsia="Calibri" w:hAnsi="Calibri" w:cs="Calibri"/>
                                <w:color w:val="278079" w:themeColor="accent6" w:themeShade="BF"/>
                                <w:sz w:val="32"/>
                                <w:szCs w:val="24"/>
                                <w:highlight w:val="yellow"/>
                              </w:rPr>
                              <w:t>år]</w:t>
                            </w:r>
                          </w:p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Cs/>
                                <w:sz w:val="72"/>
                                <w:szCs w:val="52"/>
                              </w:rPr>
                              <w:id w:val="-1740469667"/>
                              <w:placeholder>
                                <w:docPart w:val="0BEA510A3EB44999821DBB1BDC6596A7"/>
                              </w:placeholder>
                              <w15:appearance w15:val="hidden"/>
                            </w:sdtPr>
                            <w:sdtEndPr/>
                            <w:sdtContent>
                              <w:p w14:paraId="796BB0E4" w14:textId="77777777" w:rsidR="00D32515" w:rsidRDefault="00D32515" w:rsidP="00D32515">
                                <w:pPr>
                                  <w:ind w:right="61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36E2107" w14:textId="77777777" w:rsidR="00D32515" w:rsidRDefault="0075331C" w:rsidP="00D32515">
                                <w:pPr>
                                  <w:pStyle w:val="Titel"/>
                                  <w:spacing w:after="0"/>
                                  <w:rPr>
                                    <w:rFonts w:asciiTheme="minorHAnsi" w:eastAsiaTheme="minorEastAsia" w:hAnsiTheme="minorHAnsi" w:cstheme="minorBidi"/>
                                    <w:bCs w:val="0"/>
                                    <w:sz w:val="28"/>
                                    <w:szCs w:val="22"/>
                                  </w:rPr>
                                </w:pPr>
                              </w:p>
                            </w:sdtContent>
                          </w:sdt>
                          <w:p w14:paraId="22F5C94F" w14:textId="77777777" w:rsidR="00D32515" w:rsidRPr="00D35FC7" w:rsidRDefault="008B5C97" w:rsidP="007172B8">
                            <w:pPr>
                              <w:pStyle w:val="Titel"/>
                              <w:spacing w:after="0"/>
                              <w:rPr>
                                <w:rFonts w:ascii="Calibri" w:eastAsia="Calibri" w:hAnsi="Calibri" w:cs="Calibri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D35FC7">
                              <w:rPr>
                                <w:color w:val="auto"/>
                                <w:sz w:val="48"/>
                                <w:szCs w:val="48"/>
                                <w:highlight w:val="yellow"/>
                                <w:lang w:bidi="da-DK"/>
                              </w:rPr>
                              <w:t>[</w:t>
                            </w:r>
                            <w:r w:rsidR="007172B8">
                              <w:rPr>
                                <w:color w:val="auto"/>
                                <w:sz w:val="48"/>
                                <w:szCs w:val="48"/>
                                <w:highlight w:val="yellow"/>
                                <w:lang w:bidi="da-DK"/>
                              </w:rPr>
                              <w:t>Projekttitel]</w:t>
                            </w:r>
                          </w:p>
                          <w:p w14:paraId="4A38A547" w14:textId="77777777" w:rsidR="00D32515" w:rsidRDefault="00D32515" w:rsidP="00D32515">
                            <w:pPr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7A297CDD" w14:textId="77777777" w:rsidR="00D32515" w:rsidRPr="00D86945" w:rsidRDefault="00D32515" w:rsidP="00D32515">
                            <w:pPr>
                              <w:pStyle w:val="Titel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4EDAFCB" w14:textId="77777777" w:rsidR="00D077E9" w:rsidRPr="00D35FC7" w:rsidRDefault="00D077E9" w:rsidP="00AB02A7">
            <w:pPr>
              <w:rPr>
                <w:color w:val="auto"/>
              </w:rPr>
            </w:pPr>
            <w:r w:rsidRPr="00D35FC7">
              <w:rPr>
                <w:noProof/>
                <w:color w:val="auto"/>
                <w:lang w:eastAsia="da-DK"/>
              </w:rPr>
              <mc:AlternateContent>
                <mc:Choice Requires="wps">
                  <w:drawing>
                    <wp:inline distT="0" distB="0" distL="0" distR="0" wp14:anchorId="029CF093" wp14:editId="59C5F24B">
                      <wp:extent cx="1390918" cy="0"/>
                      <wp:effectExtent l="0" t="19050" r="19050" b="19050"/>
                      <wp:docPr id="5" name="Lige forbindelse 5" descr="tekstopde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D65BC98" id="Lige forbindelse 5" o:spid="_x0000_s1026" alt="tekstopdel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" strokecolor="#278079 [2409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02181895" w14:textId="77777777" w:rsidTr="00433AA0">
        <w:trPr>
          <w:trHeight w:val="6719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2301409A" w14:textId="77777777" w:rsidR="00D077E9" w:rsidRDefault="00D077E9" w:rsidP="00AB02A7">
            <w:pPr>
              <w:rPr>
                <w:noProof/>
              </w:rPr>
            </w:pPr>
          </w:p>
        </w:tc>
      </w:tr>
      <w:tr w:rsidR="00D077E9" w:rsidRPr="00FE4F1D" w14:paraId="41FC10C4" w14:textId="77777777" w:rsidTr="00433AA0">
        <w:trPr>
          <w:trHeight w:val="2365"/>
        </w:trPr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color w:val="auto"/>
              </w:rPr>
              <w:id w:val="1080870105"/>
              <w:placeholder>
                <w:docPart w:val="86D6FE39044B4118B72B3EE26EBC3204"/>
              </w:placeholder>
              <w15:appearance w15:val="hidden"/>
            </w:sdtPr>
            <w:sdtEndPr>
              <w:rPr>
                <w:highlight w:val="yellow"/>
              </w:rPr>
            </w:sdtEndPr>
            <w:sdtContent>
              <w:p w14:paraId="7173CE4A" w14:textId="77777777" w:rsidR="00D077E9" w:rsidRPr="00D35FC7" w:rsidRDefault="00851E4C" w:rsidP="00AB02A7">
                <w:pPr>
                  <w:rPr>
                    <w:color w:val="auto"/>
                  </w:rPr>
                </w:pP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begin"/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instrText xml:space="preserve"> DATE  \@ "d. MMMM"  \* MERGEFORMAT </w:instrText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separate"/>
                </w:r>
                <w:r w:rsidR="00362E2B">
                  <w:rPr>
                    <w:rStyle w:val="UndertitelTegn"/>
                    <w:b w:val="0"/>
                    <w:noProof/>
                    <w:color w:val="auto"/>
                    <w:highlight w:val="yellow"/>
                    <w:lang w:bidi="da-DK"/>
                  </w:rPr>
                  <w:t>8. september</w:t>
                </w:r>
                <w:r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fldChar w:fldCharType="end"/>
                </w:r>
                <w:r w:rsidR="00C33AD4" w:rsidRPr="001A7FB5">
                  <w:rPr>
                    <w:rStyle w:val="UndertitelTegn"/>
                    <w:b w:val="0"/>
                    <w:color w:val="auto"/>
                    <w:highlight w:val="yellow"/>
                    <w:lang w:bidi="da-DK"/>
                  </w:rPr>
                  <w:t xml:space="preserve"> 2021</w:t>
                </w:r>
              </w:p>
            </w:sdtContent>
          </w:sdt>
          <w:p w14:paraId="02BDD5A4" w14:textId="77777777"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  <w:r w:rsidRPr="00D35FC7">
              <w:rPr>
                <w:noProof/>
                <w:color w:val="auto"/>
                <w:sz w:val="10"/>
                <w:szCs w:val="10"/>
                <w:lang w:eastAsia="da-DK"/>
              </w:rPr>
              <mc:AlternateContent>
                <mc:Choice Requires="wps">
                  <w:drawing>
                    <wp:inline distT="0" distB="0" distL="0" distR="0" wp14:anchorId="19ED1E9D" wp14:editId="38BC1EB7">
                      <wp:extent cx="1493949" cy="0"/>
                      <wp:effectExtent l="0" t="19050" r="30480" b="19050"/>
                      <wp:docPr id="6" name="Lige forbindelse 6" descr="tekstopdel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5E07E3F" id="Lige forbindelse 6" o:spid="_x0000_s1026" alt="tekstopdel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" strokecolor="#278079 [2409]" strokeweight="3pt">
                      <w10:anchorlock/>
                    </v:line>
                  </w:pict>
                </mc:Fallback>
              </mc:AlternateContent>
            </w:r>
          </w:p>
          <w:p w14:paraId="47B99639" w14:textId="77777777"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</w:p>
          <w:p w14:paraId="35C4D18A" w14:textId="77777777" w:rsidR="00D077E9" w:rsidRPr="00D35FC7" w:rsidRDefault="00D077E9" w:rsidP="00AB02A7">
            <w:pPr>
              <w:rPr>
                <w:noProof/>
                <w:color w:val="auto"/>
                <w:sz w:val="10"/>
                <w:szCs w:val="10"/>
              </w:rPr>
            </w:pPr>
          </w:p>
          <w:p w14:paraId="5AA77AE4" w14:textId="77777777" w:rsidR="00D32515" w:rsidRPr="00D35FC7" w:rsidRDefault="0063437B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</w:pPr>
            <w:r w:rsidRPr="00D35FC7">
              <w:rPr>
                <w:rFonts w:ascii="Calibri" w:hAnsi="Calibri" w:cs="Arial"/>
                <w:color w:val="auto"/>
                <w:sz w:val="24"/>
                <w:szCs w:val="24"/>
              </w:rPr>
              <w:t xml:space="preserve">Af </w:t>
            </w:r>
            <w:r w:rsidRPr="00D35FC7"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  <w:t>[Navn på projektleder]</w:t>
            </w:r>
            <w:r w:rsidR="00D32515" w:rsidRPr="00D35FC7">
              <w:rPr>
                <w:rFonts w:ascii="Calibri" w:hAnsi="Calibri" w:cs="Arial"/>
                <w:color w:val="auto"/>
                <w:sz w:val="24"/>
                <w:szCs w:val="24"/>
                <w:highlight w:val="yellow"/>
              </w:rPr>
              <w:t xml:space="preserve"> </w:t>
            </w:r>
          </w:p>
          <w:p w14:paraId="66225BE9" w14:textId="77777777" w:rsidR="00D32515" w:rsidRPr="00D35FC7" w:rsidRDefault="0063437B" w:rsidP="00D32515">
            <w:pPr>
              <w:tabs>
                <w:tab w:val="left" w:pos="6521"/>
              </w:tabs>
              <w:ind w:right="618" w:hanging="2"/>
              <w:rPr>
                <w:rFonts w:ascii="Calibri" w:eastAsia="Calibri" w:hAnsi="Calibri" w:cs="Calibri"/>
                <w:color w:val="auto"/>
                <w:sz w:val="24"/>
                <w:szCs w:val="24"/>
              </w:rPr>
            </w:pPr>
            <w:r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[</w:t>
            </w:r>
            <w:r w:rsidR="00FE4F1D"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Institution/virksomhed</w:t>
            </w:r>
            <w:r w:rsidRPr="00D35FC7">
              <w:rPr>
                <w:rFonts w:ascii="Calibri" w:eastAsia="Calibri" w:hAnsi="Calibri" w:cs="Calibri"/>
                <w:color w:val="auto"/>
                <w:sz w:val="24"/>
                <w:szCs w:val="24"/>
                <w:highlight w:val="yellow"/>
              </w:rPr>
              <w:t>]</w:t>
            </w:r>
          </w:p>
          <w:p w14:paraId="4F2CE6BD" w14:textId="77777777" w:rsidR="00D32515" w:rsidRPr="00FE4F1D" w:rsidRDefault="00D32515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sz w:val="24"/>
                <w:szCs w:val="24"/>
              </w:rPr>
            </w:pPr>
            <w:r w:rsidRPr="00FE4F1D">
              <w:rPr>
                <w:rFonts w:ascii="Calibri" w:hAnsi="Calibri" w:cs="Arial"/>
                <w:sz w:val="24"/>
                <w:szCs w:val="24"/>
              </w:rPr>
              <w:br/>
            </w:r>
          </w:p>
          <w:p w14:paraId="089CCC7C" w14:textId="77777777" w:rsidR="00D32515" w:rsidRPr="00FE4F1D" w:rsidRDefault="00D32515" w:rsidP="00D32515">
            <w:pPr>
              <w:tabs>
                <w:tab w:val="left" w:pos="6521"/>
              </w:tabs>
              <w:ind w:right="618"/>
              <w:rPr>
                <w:rFonts w:ascii="Calibri" w:hAnsi="Calibri" w:cs="Arial"/>
                <w:sz w:val="24"/>
                <w:szCs w:val="24"/>
              </w:rPr>
            </w:pPr>
          </w:p>
          <w:p w14:paraId="025D7323" w14:textId="77777777" w:rsidR="00D077E9" w:rsidRPr="00FE4F1D" w:rsidRDefault="00D077E9" w:rsidP="00AB02A7"/>
          <w:p w14:paraId="5616C122" w14:textId="77777777" w:rsidR="00D077E9" w:rsidRPr="00FE4F1D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14:paraId="7E1C10C2" w14:textId="77777777" w:rsidR="00D077E9" w:rsidRPr="00FE4F1D" w:rsidRDefault="00776394">
      <w:pPr>
        <w:spacing w:after="200"/>
      </w:pPr>
      <w:r>
        <w:rPr>
          <w:b w:val="0"/>
          <w:noProof/>
          <w:color w:val="auto"/>
          <w:sz w:val="24"/>
          <w:szCs w:val="24"/>
          <w:lang w:eastAsia="da-DK"/>
        </w:rPr>
        <w:drawing>
          <wp:anchor distT="0" distB="0" distL="114300" distR="114300" simplePos="0" relativeHeight="251666432" behindDoc="0" locked="0" layoutInCell="1" allowOverlap="1" wp14:anchorId="23F3165E" wp14:editId="3FADDD5B">
            <wp:simplePos x="0" y="0"/>
            <wp:positionH relativeFrom="column">
              <wp:posOffset>4508662</wp:posOffset>
            </wp:positionH>
            <wp:positionV relativeFrom="paragraph">
              <wp:posOffset>7191375</wp:posOffset>
            </wp:positionV>
            <wp:extent cx="1635125" cy="723900"/>
            <wp:effectExtent l="0" t="0" r="0" b="0"/>
            <wp:wrapNone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dp_logo_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8E" w:rsidRPr="00313D8E">
        <w:rPr>
          <w:b w:val="0"/>
          <w:noProof/>
          <w:color w:val="auto"/>
          <w:sz w:val="24"/>
          <w:szCs w:val="24"/>
          <w:lang w:eastAsia="da-D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11B14C" wp14:editId="1DCB5DCB">
                <wp:simplePos x="0" y="0"/>
                <wp:positionH relativeFrom="column">
                  <wp:posOffset>4274466</wp:posOffset>
                </wp:positionH>
                <wp:positionV relativeFrom="paragraph">
                  <wp:posOffset>3022113</wp:posOffset>
                </wp:positionV>
                <wp:extent cx="2211070" cy="1404620"/>
                <wp:effectExtent l="0" t="0" r="17780" b="2159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A9B4B" w14:textId="77777777" w:rsidR="00313D8E" w:rsidRPr="00313D8E" w:rsidRDefault="00313D8E">
                            <w:pPr>
                              <w:rPr>
                                <w:b w:val="0"/>
                                <w:sz w:val="18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highlight w:val="yellow"/>
                              </w:rPr>
                              <w:t>[</w:t>
                            </w:r>
                            <w:r w:rsidRPr="00313D8E">
                              <w:rPr>
                                <w:b w:val="0"/>
                                <w:sz w:val="22"/>
                                <w:highlight w:val="yellow"/>
                              </w:rPr>
                              <w:t>Indsæt evt. eget foto</w:t>
                            </w:r>
                            <w:r>
                              <w:rPr>
                                <w:b w:val="0"/>
                                <w:sz w:val="22"/>
                                <w:highlight w:val="yellow"/>
                              </w:rPr>
                              <w:t xml:space="preserve">, og </w:t>
                            </w:r>
                            <w:r w:rsidRPr="00313D8E">
                              <w:rPr>
                                <w:b w:val="0"/>
                                <w:sz w:val="22"/>
                                <w:highlight w:val="yellow"/>
                              </w:rPr>
                              <w:t>slet denne tekstboks. Højre-klik på foto, vælg ”skift billede” i den menu, som kommer frem, og vælg et nyt fra eget arkiv.]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1B14C" id="Tekstfelt 2" o:spid="_x0000_s1028" type="#_x0000_t202" style="position:absolute;margin-left:336.55pt;margin-top:237.95pt;width:174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">
                <v:textbox style="mso-fit-shape-to-text:t">
                  <w:txbxContent>
                    <w:p w14:paraId="642A9B4B" w14:textId="77777777" w:rsidR="00313D8E" w:rsidRPr="00313D8E" w:rsidRDefault="00313D8E">
                      <w:pPr>
                        <w:rPr>
                          <w:b w:val="0"/>
                          <w:sz w:val="18"/>
                        </w:rPr>
                      </w:pPr>
                      <w:r>
                        <w:rPr>
                          <w:b w:val="0"/>
                          <w:sz w:val="22"/>
                          <w:highlight w:val="yellow"/>
                        </w:rPr>
                        <w:t>[</w:t>
                      </w:r>
                      <w:r w:rsidRPr="00313D8E">
                        <w:rPr>
                          <w:b w:val="0"/>
                          <w:sz w:val="22"/>
                          <w:highlight w:val="yellow"/>
                        </w:rPr>
                        <w:t>Indsæt evt. eget foto</w:t>
                      </w:r>
                      <w:r>
                        <w:rPr>
                          <w:b w:val="0"/>
                          <w:sz w:val="22"/>
                          <w:highlight w:val="yellow"/>
                        </w:rPr>
                        <w:t xml:space="preserve">, og </w:t>
                      </w:r>
                      <w:r w:rsidRPr="00313D8E">
                        <w:rPr>
                          <w:b w:val="0"/>
                          <w:sz w:val="22"/>
                          <w:highlight w:val="yellow"/>
                        </w:rPr>
                        <w:t>slet denne tekstboks. Højre-klik på foto, vælg ”skift billede” i den menu, som kommer frem, og vælg et nyt fra eget arkiv.]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5FC7" w:rsidRPr="00433AA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DD9FC88" wp14:editId="4EB9A155">
                <wp:simplePos x="0" y="0"/>
                <wp:positionH relativeFrom="column">
                  <wp:posOffset>-635635</wp:posOffset>
                </wp:positionH>
                <wp:positionV relativeFrom="paragraph">
                  <wp:posOffset>4326890</wp:posOffset>
                </wp:positionV>
                <wp:extent cx="7760970" cy="4019550"/>
                <wp:effectExtent l="0" t="0" r="0" b="8255"/>
                <wp:wrapNone/>
                <wp:docPr id="4" name="Rektangel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7D96737-5E22-2949-BF27-21CCC0273B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rgbClr val="00776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042FB" id="Rektangel 3" o:spid="_x0000_s1026" style="position:absolute;margin-left:-50.05pt;margin-top:340.7pt;width:611.1pt;height:31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" fillcolor="#007767" stroked="f" strokeweight="2pt"/>
            </w:pict>
          </mc:Fallback>
        </mc:AlternateContent>
      </w:r>
      <w:r w:rsidR="00D077E9" w:rsidRPr="00FE4F1D">
        <w:rPr>
          <w:lang w:bidi="da-DK"/>
        </w:rPr>
        <w:br w:type="page"/>
      </w:r>
    </w:p>
    <w:p w14:paraId="15BBCF5A" w14:textId="77777777" w:rsidR="005E3F78" w:rsidRPr="00FE4F1D" w:rsidRDefault="005E3F78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14:paraId="610E6052" w14:textId="77777777" w:rsidR="005E3F78" w:rsidRPr="00FE4F1D" w:rsidRDefault="005E3F78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14:paraId="7F922591" w14:textId="77777777"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14:paraId="24B82E94" w14:textId="77777777"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14:paraId="48DFA3D4" w14:textId="77777777" w:rsidR="00786F7F" w:rsidRPr="00FE4F1D" w:rsidRDefault="00786F7F" w:rsidP="000008A1">
      <w:pPr>
        <w:ind w:right="618" w:hanging="2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</w:p>
    <w:p w14:paraId="469CE178" w14:textId="77777777" w:rsidR="005E3F78" w:rsidRPr="00D668F2" w:rsidRDefault="00433AA0" w:rsidP="000008A1">
      <w:pPr>
        <w:ind w:right="618" w:hanging="2"/>
        <w:rPr>
          <w:color w:val="278079" w:themeColor="accent6" w:themeShade="BF"/>
          <w:sz w:val="40"/>
          <w:szCs w:val="48"/>
        </w:rPr>
      </w:pPr>
      <w:r w:rsidRPr="00D668F2">
        <w:rPr>
          <w:rFonts w:ascii="Calibri" w:eastAsia="Calibri" w:hAnsi="Calibri" w:cs="Calibri"/>
          <w:color w:val="278079" w:themeColor="accent6" w:themeShade="BF"/>
          <w:sz w:val="40"/>
          <w:szCs w:val="48"/>
        </w:rPr>
        <w:t xml:space="preserve">Miljøteknologisk </w:t>
      </w:r>
      <w:r w:rsidR="005E3F78" w:rsidRPr="00D668F2">
        <w:rPr>
          <w:rFonts w:ascii="Calibri" w:eastAsia="Calibri" w:hAnsi="Calibri" w:cs="Calibri"/>
          <w:color w:val="278079" w:themeColor="accent6" w:themeShade="BF"/>
          <w:sz w:val="40"/>
          <w:szCs w:val="48"/>
        </w:rPr>
        <w:t>Udviklings- og Demonstrationsprogram</w:t>
      </w:r>
    </w:p>
    <w:p w14:paraId="0B829030" w14:textId="77777777" w:rsidR="005E3F78" w:rsidRDefault="005E3F78" w:rsidP="000008A1">
      <w:pPr>
        <w:ind w:right="618" w:hanging="2"/>
      </w:pPr>
    </w:p>
    <w:p w14:paraId="2AE241E1" w14:textId="77777777" w:rsidR="005E3F78" w:rsidRPr="004B23CA" w:rsidRDefault="00181EBF" w:rsidP="00181EBF">
      <w:pPr>
        <w:ind w:right="618" w:hanging="2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 xml:space="preserve">Projektet, som er beskrevet i denne rapport, er støttet af </w:t>
      </w:r>
      <w:r w:rsidR="00D668F2" w:rsidRPr="004B23CA">
        <w:rPr>
          <w:b w:val="0"/>
          <w:color w:val="auto"/>
          <w:sz w:val="24"/>
          <w:szCs w:val="24"/>
        </w:rPr>
        <w:t>Miljøteknologisk</w:t>
      </w:r>
      <w:r w:rsidR="005E3F78" w:rsidRPr="004B23CA">
        <w:rPr>
          <w:b w:val="0"/>
          <w:color w:val="auto"/>
          <w:sz w:val="24"/>
          <w:szCs w:val="24"/>
        </w:rPr>
        <w:t xml:space="preserve"> Udvikling</w:t>
      </w:r>
      <w:r w:rsidR="00D668F2" w:rsidRPr="004B23CA">
        <w:rPr>
          <w:b w:val="0"/>
          <w:color w:val="auto"/>
          <w:sz w:val="24"/>
          <w:szCs w:val="24"/>
        </w:rPr>
        <w:t xml:space="preserve">s- og Demonstrationsprogram </w:t>
      </w:r>
      <w:r w:rsidR="009B2CF1">
        <w:rPr>
          <w:b w:val="0"/>
          <w:color w:val="auto"/>
          <w:sz w:val="24"/>
          <w:szCs w:val="24"/>
        </w:rPr>
        <w:t>(</w:t>
      </w:r>
      <w:r w:rsidR="00D668F2" w:rsidRPr="004B23CA">
        <w:rPr>
          <w:b w:val="0"/>
          <w:color w:val="auto"/>
          <w:sz w:val="24"/>
          <w:szCs w:val="24"/>
        </w:rPr>
        <w:t>M</w:t>
      </w:r>
      <w:r w:rsidRPr="004B23CA">
        <w:rPr>
          <w:b w:val="0"/>
          <w:color w:val="auto"/>
          <w:sz w:val="24"/>
          <w:szCs w:val="24"/>
        </w:rPr>
        <w:t>UDP</w:t>
      </w:r>
      <w:r w:rsidR="009B2CF1">
        <w:rPr>
          <w:b w:val="0"/>
          <w:color w:val="auto"/>
          <w:sz w:val="24"/>
          <w:szCs w:val="24"/>
        </w:rPr>
        <w:t>)</w:t>
      </w:r>
      <w:r w:rsidRPr="004B23CA">
        <w:rPr>
          <w:b w:val="0"/>
          <w:color w:val="auto"/>
          <w:sz w:val="24"/>
          <w:szCs w:val="24"/>
        </w:rPr>
        <w:t xml:space="preserve"> </w:t>
      </w:r>
      <w:r w:rsidR="00D668F2" w:rsidRPr="004B23CA">
        <w:rPr>
          <w:b w:val="0"/>
          <w:color w:val="auto"/>
          <w:sz w:val="24"/>
          <w:szCs w:val="24"/>
        </w:rPr>
        <w:t xml:space="preserve">under Miljøministeriet, der støtter udvikling, test og demonstration af miljøteknologi. </w:t>
      </w:r>
    </w:p>
    <w:p w14:paraId="4506104E" w14:textId="77777777" w:rsidR="00D668F2" w:rsidRPr="004B23CA" w:rsidRDefault="00D668F2" w:rsidP="00D668F2">
      <w:pPr>
        <w:ind w:right="618"/>
        <w:rPr>
          <w:b w:val="0"/>
          <w:color w:val="auto"/>
          <w:sz w:val="24"/>
          <w:szCs w:val="24"/>
        </w:rPr>
      </w:pPr>
    </w:p>
    <w:p w14:paraId="14AC69B0" w14:textId="77777777" w:rsidR="007172B8" w:rsidRPr="004B23CA" w:rsidRDefault="00D668F2" w:rsidP="007172B8">
      <w:pPr>
        <w:ind w:right="618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 xml:space="preserve">MUDP investerer i udvikling af fremtidens miljøteknologi til gavn for klima og miljø i Danmark og globalt, samtidig med at dansk vækst og beskæftigelse styrkes. </w:t>
      </w:r>
      <w:r w:rsidR="007172B8" w:rsidRPr="004B23CA">
        <w:rPr>
          <w:b w:val="0"/>
          <w:color w:val="auto"/>
          <w:sz w:val="24"/>
          <w:szCs w:val="24"/>
        </w:rPr>
        <w:t>Programmet understøtter dels den bredere miljødagsorden, herunder rent vand, ren luft og sikker kemi, men understøtter også regeringens målsætninger inden for klima, biodiversitet og cirkulær økonomi.</w:t>
      </w:r>
    </w:p>
    <w:p w14:paraId="355F4740" w14:textId="77777777" w:rsidR="007172B8" w:rsidRPr="004B23CA" w:rsidRDefault="007172B8" w:rsidP="00D668F2">
      <w:pPr>
        <w:ind w:right="618"/>
        <w:rPr>
          <w:b w:val="0"/>
          <w:color w:val="auto"/>
          <w:sz w:val="24"/>
          <w:szCs w:val="24"/>
        </w:rPr>
      </w:pPr>
    </w:p>
    <w:p w14:paraId="233D3293" w14:textId="77777777" w:rsidR="005E3F78" w:rsidRPr="004B23CA" w:rsidRDefault="00D668F2" w:rsidP="000008A1">
      <w:pPr>
        <w:ind w:right="618" w:hanging="2"/>
        <w:rPr>
          <w:b w:val="0"/>
          <w:color w:val="auto"/>
          <w:sz w:val="24"/>
          <w:szCs w:val="24"/>
        </w:rPr>
      </w:pPr>
      <w:r w:rsidRPr="004B23CA">
        <w:rPr>
          <w:b w:val="0"/>
          <w:color w:val="auto"/>
          <w:sz w:val="24"/>
          <w:szCs w:val="24"/>
        </w:rPr>
        <w:t xml:space="preserve">Det er </w:t>
      </w:r>
      <w:proofErr w:type="spellStart"/>
      <w:r w:rsidRPr="004B23CA">
        <w:rPr>
          <w:b w:val="0"/>
          <w:color w:val="auto"/>
          <w:sz w:val="24"/>
          <w:szCs w:val="24"/>
        </w:rPr>
        <w:t>M</w:t>
      </w:r>
      <w:r w:rsidR="005E3F78" w:rsidRPr="004B23CA">
        <w:rPr>
          <w:b w:val="0"/>
          <w:color w:val="auto"/>
          <w:sz w:val="24"/>
          <w:szCs w:val="24"/>
        </w:rPr>
        <w:t>UDP’s</w:t>
      </w:r>
      <w:proofErr w:type="spellEnd"/>
      <w:r w:rsidR="005E3F78" w:rsidRPr="004B23CA">
        <w:rPr>
          <w:b w:val="0"/>
          <w:color w:val="auto"/>
          <w:sz w:val="24"/>
          <w:szCs w:val="24"/>
        </w:rPr>
        <w:t xml:space="preserve"> bestyrelse, som beslutter</w:t>
      </w:r>
      <w:r w:rsidR="00975E0C" w:rsidRPr="004B23CA">
        <w:rPr>
          <w:b w:val="0"/>
          <w:color w:val="auto"/>
          <w:sz w:val="24"/>
          <w:szCs w:val="24"/>
        </w:rPr>
        <w:t>,</w:t>
      </w:r>
      <w:r w:rsidR="005E3F78" w:rsidRPr="004B23CA">
        <w:rPr>
          <w:b w:val="0"/>
          <w:color w:val="auto"/>
          <w:sz w:val="24"/>
          <w:szCs w:val="24"/>
        </w:rPr>
        <w:t xml:space="preserve"> hvilke projekter der skal modtage tilskud. Bestyrelsen</w:t>
      </w:r>
      <w:r w:rsidR="007172B8" w:rsidRPr="004B23CA">
        <w:rPr>
          <w:b w:val="0"/>
          <w:color w:val="auto"/>
          <w:sz w:val="24"/>
          <w:szCs w:val="24"/>
        </w:rPr>
        <w:t xml:space="preserve"> betjenes af M</w:t>
      </w:r>
      <w:r w:rsidR="003331F5" w:rsidRPr="004B23CA">
        <w:rPr>
          <w:b w:val="0"/>
          <w:color w:val="auto"/>
          <w:sz w:val="24"/>
          <w:szCs w:val="24"/>
        </w:rPr>
        <w:t xml:space="preserve">UDP-sekretariatet i </w:t>
      </w:r>
      <w:r w:rsidR="007172B8" w:rsidRPr="004B23CA">
        <w:rPr>
          <w:b w:val="0"/>
          <w:color w:val="auto"/>
          <w:sz w:val="24"/>
          <w:szCs w:val="24"/>
        </w:rPr>
        <w:t>Miljøs</w:t>
      </w:r>
      <w:r w:rsidR="005E3F78" w:rsidRPr="004B23CA">
        <w:rPr>
          <w:b w:val="0"/>
          <w:color w:val="auto"/>
          <w:sz w:val="24"/>
          <w:szCs w:val="24"/>
        </w:rPr>
        <w:t>tyrelsen</w:t>
      </w:r>
      <w:r w:rsidR="003331F5" w:rsidRPr="004B23CA">
        <w:rPr>
          <w:b w:val="0"/>
          <w:color w:val="auto"/>
          <w:sz w:val="24"/>
          <w:szCs w:val="24"/>
        </w:rPr>
        <w:t xml:space="preserve">. </w:t>
      </w:r>
      <w:r w:rsidR="005E3F78" w:rsidRPr="004B23CA">
        <w:rPr>
          <w:b w:val="0"/>
          <w:color w:val="auto"/>
          <w:sz w:val="24"/>
          <w:szCs w:val="24"/>
        </w:rPr>
        <w:t xml:space="preserve"> </w:t>
      </w:r>
    </w:p>
    <w:p w14:paraId="7DCA0073" w14:textId="77777777" w:rsidR="005E3F78" w:rsidRPr="004B23CA" w:rsidRDefault="005E3F78" w:rsidP="000008A1">
      <w:pPr>
        <w:ind w:right="618" w:hanging="2"/>
        <w:rPr>
          <w:color w:val="auto"/>
          <w:sz w:val="24"/>
          <w:szCs w:val="24"/>
        </w:rPr>
      </w:pPr>
    </w:p>
    <w:p w14:paraId="49802DD1" w14:textId="77777777" w:rsidR="008C5AC2" w:rsidRPr="004B23CA" w:rsidRDefault="007172B8" w:rsidP="000008A1">
      <w:pPr>
        <w:ind w:right="618" w:hanging="2"/>
        <w:rPr>
          <w:color w:val="auto"/>
          <w:sz w:val="24"/>
          <w:szCs w:val="24"/>
        </w:rPr>
      </w:pPr>
      <w:r w:rsidRPr="004B23CA">
        <w:rPr>
          <w:color w:val="auto"/>
          <w:sz w:val="24"/>
          <w:szCs w:val="24"/>
        </w:rPr>
        <w:t>M</w:t>
      </w:r>
      <w:r w:rsidR="005E3F78" w:rsidRPr="004B23CA">
        <w:rPr>
          <w:color w:val="auto"/>
          <w:sz w:val="24"/>
          <w:szCs w:val="24"/>
        </w:rPr>
        <w:t xml:space="preserve">UDP-sekretariatet </w:t>
      </w:r>
      <w:r w:rsidRPr="004B23CA">
        <w:rPr>
          <w:color w:val="auto"/>
          <w:sz w:val="24"/>
          <w:szCs w:val="24"/>
        </w:rPr>
        <w:t>i Miljø</w:t>
      </w:r>
      <w:r w:rsidR="008C5AC2" w:rsidRPr="004B23CA">
        <w:rPr>
          <w:color w:val="auto"/>
          <w:sz w:val="24"/>
          <w:szCs w:val="24"/>
        </w:rPr>
        <w:t xml:space="preserve">styrelsen </w:t>
      </w:r>
    </w:p>
    <w:p w14:paraId="556A9672" w14:textId="527F5CC8" w:rsidR="003331F5" w:rsidRPr="004B23CA" w:rsidRDefault="003F147D" w:rsidP="007172B8">
      <w:pPr>
        <w:ind w:right="618" w:hanging="2"/>
        <w:rPr>
          <w:rFonts w:cstheme="minorHAnsi"/>
          <w:b w:val="0"/>
          <w:color w:val="auto"/>
          <w:sz w:val="24"/>
          <w:szCs w:val="24"/>
          <w:lang w:eastAsia="da-DK"/>
        </w:rPr>
      </w:pPr>
      <w:r>
        <w:rPr>
          <w:rFonts w:cstheme="minorHAnsi"/>
          <w:b w:val="0"/>
          <w:color w:val="auto"/>
          <w:sz w:val="24"/>
          <w:szCs w:val="24"/>
          <w:lang w:eastAsia="da-DK"/>
        </w:rPr>
        <w:t>Lerchesgade</w:t>
      </w:r>
      <w:r w:rsidR="007172B8" w:rsidRPr="004B23CA">
        <w:rPr>
          <w:rFonts w:cstheme="minorHAnsi"/>
          <w:b w:val="0"/>
          <w:color w:val="auto"/>
          <w:sz w:val="24"/>
          <w:szCs w:val="24"/>
          <w:lang w:eastAsia="da-DK"/>
        </w:rPr>
        <w:t xml:space="preserve"> </w:t>
      </w:r>
      <w:r>
        <w:rPr>
          <w:rFonts w:cstheme="minorHAnsi"/>
          <w:b w:val="0"/>
          <w:color w:val="auto"/>
          <w:sz w:val="24"/>
          <w:szCs w:val="24"/>
          <w:lang w:eastAsia="da-DK"/>
        </w:rPr>
        <w:t>3</w:t>
      </w:r>
      <w:r w:rsidR="007172B8" w:rsidRPr="004B23CA">
        <w:rPr>
          <w:rFonts w:cstheme="minorHAnsi"/>
          <w:b w:val="0"/>
          <w:color w:val="auto"/>
          <w:sz w:val="24"/>
          <w:szCs w:val="24"/>
          <w:lang w:eastAsia="da-DK"/>
        </w:rPr>
        <w:t>5, 5000 Odense</w:t>
      </w:r>
      <w:r w:rsidR="00FE4F1D" w:rsidRPr="004B23CA">
        <w:rPr>
          <w:rFonts w:cstheme="minorHAnsi"/>
          <w:b w:val="0"/>
          <w:color w:val="auto"/>
          <w:sz w:val="24"/>
          <w:szCs w:val="24"/>
          <w:lang w:eastAsia="da-DK"/>
        </w:rPr>
        <w:t>| Tlf.</w:t>
      </w:r>
      <w:r w:rsidR="007172B8" w:rsidRPr="004B23CA">
        <w:rPr>
          <w:rFonts w:cstheme="minorHAnsi"/>
          <w:b w:val="0"/>
          <w:color w:val="auto"/>
          <w:sz w:val="24"/>
          <w:szCs w:val="24"/>
          <w:lang w:eastAsia="da-DK"/>
        </w:rPr>
        <w:t xml:space="preserve"> </w:t>
      </w:r>
      <w:r w:rsidR="00FE4F1D" w:rsidRPr="004B23CA">
        <w:rPr>
          <w:rFonts w:cstheme="minorHAnsi"/>
          <w:b w:val="0"/>
          <w:color w:val="auto"/>
          <w:sz w:val="24"/>
          <w:szCs w:val="24"/>
          <w:lang w:eastAsia="da-DK"/>
        </w:rPr>
        <w:t xml:space="preserve">+45 </w:t>
      </w:r>
      <w:r w:rsidR="007172B8" w:rsidRPr="004B23CA">
        <w:rPr>
          <w:rFonts w:cstheme="minorHAnsi"/>
          <w:b w:val="0"/>
          <w:color w:val="auto"/>
          <w:sz w:val="24"/>
          <w:szCs w:val="24"/>
          <w:lang w:eastAsia="da-DK"/>
        </w:rPr>
        <w:t>72 54 40 00</w:t>
      </w:r>
    </w:p>
    <w:p w14:paraId="751A865A" w14:textId="77777777" w:rsidR="00FE4F1D" w:rsidRPr="004B23CA" w:rsidRDefault="00FE4F1D" w:rsidP="000008A1">
      <w:pPr>
        <w:ind w:right="618" w:hanging="2"/>
        <w:rPr>
          <w:rFonts w:cstheme="minorHAnsi"/>
          <w:b w:val="0"/>
          <w:color w:val="auto"/>
          <w:sz w:val="24"/>
          <w:szCs w:val="24"/>
        </w:rPr>
      </w:pPr>
      <w:r w:rsidRPr="004B23CA">
        <w:rPr>
          <w:rFonts w:cstheme="minorHAnsi"/>
          <w:b w:val="0"/>
          <w:color w:val="auto"/>
          <w:sz w:val="24"/>
          <w:szCs w:val="24"/>
          <w:lang w:eastAsia="da-DK"/>
        </w:rPr>
        <w:br/>
      </w:r>
    </w:p>
    <w:p w14:paraId="15A11CF7" w14:textId="77777777" w:rsidR="00FE4F1D" w:rsidRPr="00362E2B" w:rsidRDefault="008C5AC2" w:rsidP="000008A1">
      <w:pPr>
        <w:ind w:right="618" w:hanging="2"/>
        <w:rPr>
          <w:rFonts w:cstheme="minorHAnsi"/>
          <w:color w:val="auto"/>
          <w:sz w:val="24"/>
          <w:szCs w:val="24"/>
          <w:lang w:eastAsia="da-DK"/>
        </w:rPr>
      </w:pPr>
      <w:r w:rsidRPr="00362E2B">
        <w:rPr>
          <w:rFonts w:cstheme="minorHAnsi"/>
          <w:color w:val="auto"/>
          <w:sz w:val="24"/>
          <w:szCs w:val="24"/>
          <w:lang w:eastAsia="da-DK"/>
        </w:rPr>
        <w:t xml:space="preserve">Mail: </w:t>
      </w:r>
      <w:hyperlink r:id="rId9" w:history="1">
        <w:r w:rsidR="007172B8" w:rsidRPr="00362E2B">
          <w:rPr>
            <w:rStyle w:val="Hyperlink"/>
            <w:rFonts w:cstheme="minorHAnsi"/>
            <w:color w:val="auto"/>
            <w:sz w:val="24"/>
            <w:szCs w:val="24"/>
            <w:lang w:eastAsia="da-DK"/>
          </w:rPr>
          <w:t>ecoinnovation@mst.dk</w:t>
        </w:r>
      </w:hyperlink>
      <w:r w:rsidRPr="00362E2B">
        <w:rPr>
          <w:rFonts w:cstheme="minorHAnsi"/>
          <w:color w:val="auto"/>
          <w:sz w:val="24"/>
          <w:szCs w:val="24"/>
          <w:lang w:eastAsia="da-DK"/>
        </w:rPr>
        <w:t xml:space="preserve"> </w:t>
      </w:r>
    </w:p>
    <w:p w14:paraId="60E0E35B" w14:textId="77777777" w:rsidR="005E3F78" w:rsidRPr="00362E2B" w:rsidRDefault="0075331C" w:rsidP="000008A1">
      <w:pPr>
        <w:ind w:right="618" w:hanging="2"/>
        <w:rPr>
          <w:rFonts w:cstheme="minorHAnsi"/>
          <w:color w:val="auto"/>
          <w:sz w:val="24"/>
          <w:szCs w:val="24"/>
        </w:rPr>
      </w:pPr>
      <w:hyperlink r:id="rId10" w:history="1">
        <w:r w:rsidR="00D1635D" w:rsidRPr="00362E2B">
          <w:rPr>
            <w:rStyle w:val="Hyperlink"/>
            <w:rFonts w:cstheme="minorHAnsi"/>
            <w:sz w:val="24"/>
            <w:szCs w:val="24"/>
          </w:rPr>
          <w:t>Hjemmeside</w:t>
        </w:r>
      </w:hyperlink>
    </w:p>
    <w:p w14:paraId="2E7EF9AB" w14:textId="77777777" w:rsidR="005E3F78" w:rsidRPr="00362E2B" w:rsidRDefault="005E3F78" w:rsidP="000008A1">
      <w:pPr>
        <w:ind w:right="618" w:hanging="2"/>
        <w:rPr>
          <w:color w:val="auto"/>
        </w:rPr>
      </w:pPr>
    </w:p>
    <w:p w14:paraId="583CE644" w14:textId="77777777" w:rsidR="005E3F78" w:rsidRPr="00362E2B" w:rsidRDefault="005E3F78" w:rsidP="000008A1">
      <w:pPr>
        <w:ind w:right="618" w:hanging="2"/>
        <w:rPr>
          <w:color w:val="auto"/>
        </w:rPr>
      </w:pPr>
    </w:p>
    <w:p w14:paraId="335AB40B" w14:textId="77777777" w:rsidR="003331F5" w:rsidRPr="00362E2B" w:rsidRDefault="003331F5" w:rsidP="000008A1">
      <w:pPr>
        <w:ind w:right="618" w:hanging="2"/>
        <w:rPr>
          <w:color w:val="auto"/>
        </w:rPr>
      </w:pPr>
    </w:p>
    <w:p w14:paraId="39B9CEB5" w14:textId="77777777" w:rsidR="003331F5" w:rsidRPr="00362E2B" w:rsidRDefault="003331F5" w:rsidP="000008A1">
      <w:pPr>
        <w:ind w:right="618" w:hanging="2"/>
        <w:rPr>
          <w:color w:val="auto"/>
        </w:rPr>
      </w:pPr>
    </w:p>
    <w:p w14:paraId="283BBEE3" w14:textId="77777777" w:rsidR="003331F5" w:rsidRPr="00362E2B" w:rsidRDefault="003331F5" w:rsidP="000008A1">
      <w:pPr>
        <w:ind w:right="618" w:hanging="2"/>
        <w:rPr>
          <w:color w:val="auto"/>
        </w:rPr>
      </w:pPr>
    </w:p>
    <w:p w14:paraId="1716C8BC" w14:textId="77777777" w:rsidR="005E3F78" w:rsidRPr="004B23CA" w:rsidRDefault="005E3F78" w:rsidP="000008A1">
      <w:pPr>
        <w:ind w:right="618" w:hanging="2"/>
        <w:rPr>
          <w:b w:val="0"/>
          <w:i/>
          <w:color w:val="auto"/>
          <w:sz w:val="24"/>
          <w:szCs w:val="24"/>
        </w:rPr>
      </w:pPr>
      <w:r w:rsidRPr="004B23CA">
        <w:rPr>
          <w:b w:val="0"/>
          <w:i/>
          <w:color w:val="auto"/>
          <w:sz w:val="24"/>
          <w:szCs w:val="24"/>
        </w:rPr>
        <w:t>Denne slutrapport er g</w:t>
      </w:r>
      <w:r w:rsidR="00181EBF" w:rsidRPr="004B23CA">
        <w:rPr>
          <w:b w:val="0"/>
          <w:i/>
          <w:color w:val="auto"/>
          <w:sz w:val="24"/>
          <w:szCs w:val="24"/>
        </w:rPr>
        <w:t xml:space="preserve">odkendt af </w:t>
      </w:r>
      <w:r w:rsidR="007172B8" w:rsidRPr="004B23CA">
        <w:rPr>
          <w:b w:val="0"/>
          <w:i/>
          <w:color w:val="auto"/>
          <w:sz w:val="24"/>
          <w:szCs w:val="24"/>
        </w:rPr>
        <w:t>M</w:t>
      </w:r>
      <w:r w:rsidR="00181EBF" w:rsidRPr="004B23CA">
        <w:rPr>
          <w:b w:val="0"/>
          <w:i/>
          <w:color w:val="auto"/>
          <w:sz w:val="24"/>
          <w:szCs w:val="24"/>
        </w:rPr>
        <w:t>UDP, men</w:t>
      </w:r>
      <w:r w:rsidR="0063437B" w:rsidRPr="004B23CA">
        <w:rPr>
          <w:b w:val="0"/>
          <w:i/>
          <w:color w:val="auto"/>
          <w:sz w:val="24"/>
          <w:szCs w:val="24"/>
        </w:rPr>
        <w:t xml:space="preserve"> det er alene</w:t>
      </w:r>
      <w:r w:rsidR="00181EBF" w:rsidRPr="004B23CA">
        <w:rPr>
          <w:b w:val="0"/>
          <w:i/>
          <w:color w:val="auto"/>
          <w:sz w:val="24"/>
          <w:szCs w:val="24"/>
        </w:rPr>
        <w:t xml:space="preserve"> </w:t>
      </w:r>
      <w:r w:rsidR="00BD52FE" w:rsidRPr="004B23CA">
        <w:rPr>
          <w:b w:val="0"/>
          <w:i/>
          <w:color w:val="auto"/>
          <w:sz w:val="24"/>
          <w:szCs w:val="24"/>
        </w:rPr>
        <w:t>rapportens forfatter/projektlederen</w:t>
      </w:r>
      <w:r w:rsidR="0063437B" w:rsidRPr="004B23CA">
        <w:rPr>
          <w:b w:val="0"/>
          <w:i/>
          <w:color w:val="auto"/>
          <w:sz w:val="24"/>
          <w:szCs w:val="24"/>
        </w:rPr>
        <w:t xml:space="preserve">, som er </w:t>
      </w:r>
      <w:r w:rsidR="00181EBF" w:rsidRPr="004B23CA">
        <w:rPr>
          <w:b w:val="0"/>
          <w:i/>
          <w:color w:val="auto"/>
          <w:sz w:val="24"/>
          <w:szCs w:val="24"/>
        </w:rPr>
        <w:t>ansvarlige for indholdet</w:t>
      </w:r>
      <w:r w:rsidR="00F005B9" w:rsidRPr="004B23CA">
        <w:rPr>
          <w:b w:val="0"/>
          <w:i/>
          <w:color w:val="auto"/>
          <w:sz w:val="24"/>
          <w:szCs w:val="24"/>
        </w:rPr>
        <w:t xml:space="preserve">. Rapporten </w:t>
      </w:r>
      <w:r w:rsidR="00181EBF" w:rsidRPr="004B23CA">
        <w:rPr>
          <w:b w:val="0"/>
          <w:i/>
          <w:color w:val="auto"/>
          <w:sz w:val="24"/>
          <w:szCs w:val="24"/>
        </w:rPr>
        <w:t xml:space="preserve">må </w:t>
      </w:r>
      <w:r w:rsidRPr="004B23CA">
        <w:rPr>
          <w:b w:val="0"/>
          <w:i/>
          <w:color w:val="auto"/>
          <w:sz w:val="24"/>
          <w:szCs w:val="24"/>
        </w:rPr>
        <w:t>citeres med kildeangivelse</w:t>
      </w:r>
      <w:r w:rsidR="00181EBF" w:rsidRPr="004B23CA">
        <w:rPr>
          <w:b w:val="0"/>
          <w:i/>
          <w:color w:val="auto"/>
          <w:sz w:val="24"/>
          <w:szCs w:val="24"/>
        </w:rPr>
        <w:t xml:space="preserve">. </w:t>
      </w:r>
    </w:p>
    <w:p w14:paraId="601F8599" w14:textId="77777777" w:rsidR="005E3F78" w:rsidRDefault="005E3F78" w:rsidP="000008A1">
      <w:pPr>
        <w:ind w:right="618" w:hanging="2"/>
      </w:pPr>
    </w:p>
    <w:p w14:paraId="34552C5A" w14:textId="77777777" w:rsidR="00FE4F1D" w:rsidRDefault="00FE4F1D">
      <w:pPr>
        <w:spacing w:after="200"/>
      </w:pPr>
      <w:r>
        <w:br w:type="page"/>
      </w:r>
    </w:p>
    <w:p w14:paraId="42935681" w14:textId="77777777" w:rsidR="005E3F78" w:rsidRDefault="005E3F78" w:rsidP="000008A1">
      <w:pPr>
        <w:ind w:right="618" w:hanging="2"/>
      </w:pPr>
    </w:p>
    <w:p w14:paraId="296A7C97" w14:textId="77777777" w:rsidR="000008A1" w:rsidRDefault="000008A1" w:rsidP="0063437B">
      <w:pPr>
        <w:ind w:right="618"/>
        <w:rPr>
          <w:rFonts w:ascii="Calibri" w:eastAsia="Calibri" w:hAnsi="Calibri" w:cs="Calibri"/>
          <w:color w:val="278079" w:themeColor="accent6" w:themeShade="BF"/>
          <w:sz w:val="32"/>
          <w:szCs w:val="32"/>
        </w:rPr>
      </w:pPr>
      <w:r>
        <w:rPr>
          <w:rFonts w:ascii="Calibri" w:eastAsia="Calibri" w:hAnsi="Calibri" w:cs="Calibri"/>
          <w:color w:val="278079" w:themeColor="accent6" w:themeShade="BF"/>
          <w:sz w:val="32"/>
          <w:szCs w:val="32"/>
        </w:rPr>
        <w:t>SLUTRAPPORT</w:t>
      </w:r>
    </w:p>
    <w:p w14:paraId="753A6BA4" w14:textId="77777777" w:rsidR="0063437B" w:rsidRDefault="0063437B" w:rsidP="0063437B">
      <w:pPr>
        <w:ind w:right="618"/>
      </w:pPr>
    </w:p>
    <w:tbl>
      <w:tblPr>
        <w:tblW w:w="10034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34"/>
      </w:tblGrid>
      <w:tr w:rsidR="00D077E9" w:rsidRPr="00786F7F" w14:paraId="6E49186F" w14:textId="77777777" w:rsidTr="00786F7F">
        <w:trPr>
          <w:trHeight w:val="3546"/>
        </w:trPr>
        <w:tc>
          <w:tcPr>
            <w:tcW w:w="10034" w:type="dxa"/>
          </w:tcPr>
          <w:p w14:paraId="5D407B05" w14:textId="77777777" w:rsidR="008B5C97" w:rsidRPr="004B23CA" w:rsidRDefault="008B5C97" w:rsidP="008B5C97">
            <w:pPr>
              <w:rPr>
                <w:b w:val="0"/>
                <w:color w:val="auto"/>
                <w:sz w:val="32"/>
                <w:szCs w:val="32"/>
              </w:rPr>
            </w:pPr>
            <w:r w:rsidRPr="004B23CA">
              <w:rPr>
                <w:color w:val="auto"/>
                <w:sz w:val="32"/>
                <w:szCs w:val="32"/>
                <w:highlight w:val="yellow"/>
              </w:rPr>
              <w:t>[</w:t>
            </w:r>
            <w:r w:rsidR="007172B8" w:rsidRPr="004B23CA">
              <w:rPr>
                <w:color w:val="auto"/>
                <w:sz w:val="32"/>
                <w:szCs w:val="32"/>
                <w:highlight w:val="yellow"/>
              </w:rPr>
              <w:t>Projekttitel</w:t>
            </w:r>
            <w:r w:rsidRPr="004B23CA">
              <w:rPr>
                <w:color w:val="auto"/>
                <w:sz w:val="32"/>
                <w:szCs w:val="32"/>
                <w:highlight w:val="yellow"/>
              </w:rPr>
              <w:t>]</w:t>
            </w:r>
            <w:r w:rsidRPr="004B23CA">
              <w:rPr>
                <w:color w:val="auto"/>
                <w:sz w:val="32"/>
                <w:szCs w:val="32"/>
              </w:rPr>
              <w:t xml:space="preserve"> </w:t>
            </w:r>
          </w:p>
          <w:p w14:paraId="0DBC662E" w14:textId="77777777" w:rsidR="008B5C97" w:rsidRPr="004B23CA" w:rsidRDefault="008B5C97" w:rsidP="008B5C97">
            <w:pPr>
              <w:rPr>
                <w:color w:val="auto"/>
              </w:rPr>
            </w:pPr>
          </w:p>
          <w:p w14:paraId="0FA8B3C1" w14:textId="77777777" w:rsidR="00BD52FE" w:rsidRPr="004B23CA" w:rsidRDefault="008B5C97" w:rsidP="00C44DDE">
            <w:pPr>
              <w:rPr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FAKTA OM PROJEKTET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426F0EFF">
                <v:rect id="_x0000_i1025" style="width:0;height:1.5pt" o:hralign="center" o:hrstd="t" o:hr="t" fillcolor="#a0a0a0" stroked="f"/>
              </w:pict>
            </w:r>
          </w:p>
          <w:p w14:paraId="560499B3" w14:textId="77777777"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Projektperiode: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098956C6" w14:textId="77777777"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Projektdeltagere: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74D2AF3C" w14:textId="77777777" w:rsidR="00667E08" w:rsidRPr="00667E08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Bevilling fra MUDP: 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519991AC" w14:textId="77777777" w:rsidR="00C44DDE" w:rsidRPr="004B23CA" w:rsidRDefault="00667E08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667E08">
              <w:rPr>
                <w:b w:val="0"/>
                <w:color w:val="auto"/>
                <w:sz w:val="24"/>
                <w:szCs w:val="24"/>
              </w:rPr>
              <w:t xml:space="preserve">Projektleder: 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4969EE" w:rsidRPr="004969EE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skriv her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0B765D83" w14:textId="77777777"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14:paraId="56EE1EE4" w14:textId="77777777"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FORMÅL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399F33AA">
                <v:rect id="_x0000_i1026" style="width:0;height:1.5pt" o:hralign="center" o:hrstd="t" o:hr="t" fillcolor="#a0a0a0" stroked="f"/>
              </w:pict>
            </w:r>
          </w:p>
          <w:p w14:paraId="0823E26E" w14:textId="77777777" w:rsidR="00C44DDE" w:rsidRPr="004B23CA" w:rsidRDefault="00C44DDE" w:rsidP="00C44DD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Beskriv kort og præcist projektets formål (Max fem linjer)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63B24204" w14:textId="77777777"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14:paraId="489B8C2A" w14:textId="77777777"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PROJEKTETS RELEVANS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2B8DD13B">
                <v:rect id="_x0000_i1027" style="width:0;height:1.5pt" o:hralign="center" o:hrstd="t" o:hr="t" fillcolor="#a0a0a0" stroked="f"/>
              </w:pict>
            </w:r>
          </w:p>
          <w:p w14:paraId="125CF2A4" w14:textId="77777777" w:rsidR="00C44DDE" w:rsidRPr="004B23CA" w:rsidRDefault="00C44DDE" w:rsidP="00C44DD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Forklar baggrunden for projektet: Hvorfor er det vigtigt og relevant? (Max en halv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12D526B8" w14:textId="77777777" w:rsidR="0063437B" w:rsidRPr="004B23CA" w:rsidRDefault="0063437B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14:paraId="163B099C" w14:textId="77777777"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HOVEDRESULTATER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7AA0A16B">
                <v:rect id="_x0000_i1028" style="width:0;height:1.5pt" o:hralign="center" o:hrstd="t" o:hr="t" fillcolor="#a0a0a0" stroked="f"/>
              </w:pict>
            </w:r>
          </w:p>
          <w:p w14:paraId="71EC51F4" w14:textId="77777777" w:rsidR="004361FD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Giv en sammenhængende, kort og præcis fremstilling af projektets resultater, som svarer på følgende spørgsmål: Hvad er der kommet ud af det? / Hvad er leveret? (Max én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  <w:p w14:paraId="1210E4E5" w14:textId="77777777"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</w:p>
          <w:p w14:paraId="2D29E45C" w14:textId="77777777"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>PROJEKTFORLØB OG ERFARINGER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7F5D6FAB">
                <v:rect id="_x0000_i1029" style="width:0;height:1.5pt" o:hralign="center" o:hrstd="t" o:hr="t" fillcolor="#a0a0a0" stroked="f"/>
              </w:pict>
            </w:r>
          </w:p>
          <w:p w14:paraId="3B2A559E" w14:textId="77777777" w:rsidR="00C44DDE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Beskriv kortfattet: Hvordan forløb projektet, hvilke udfordringer var der, hvordan blev de løst. Nye erfaringer/erkendelser i arbejdsprocessen (Max én side)</w:t>
            </w:r>
            <w:r w:rsidRPr="00667E08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  <w:r w:rsidR="008B5C97" w:rsidRPr="004B23CA">
              <w:rPr>
                <w:b w:val="0"/>
                <w:color w:val="auto"/>
                <w:sz w:val="24"/>
                <w:szCs w:val="24"/>
              </w:rPr>
              <w:br/>
            </w:r>
          </w:p>
          <w:p w14:paraId="62237114" w14:textId="77777777" w:rsidR="008B5C97" w:rsidRPr="004B23CA" w:rsidRDefault="008B5C97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 xml:space="preserve">KONKLUSION OG PERSPEKTIVERING </w:t>
            </w:r>
            <w:r w:rsidR="0075331C">
              <w:rPr>
                <w:b w:val="0"/>
                <w:color w:val="auto"/>
                <w:sz w:val="24"/>
                <w:szCs w:val="24"/>
              </w:rPr>
              <w:pict w14:anchorId="3E91DF3E">
                <v:rect id="_x0000_i1030" style="width:0;height:1.5pt" o:hralign="center" o:hrstd="t" o:hr="t" fillcolor="#a0a0a0" stroked="f"/>
              </w:pict>
            </w:r>
          </w:p>
          <w:p w14:paraId="04B5EE93" w14:textId="77777777" w:rsidR="008B5C97" w:rsidRPr="004B23CA" w:rsidRDefault="00C44DDE" w:rsidP="008B5C97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Opsummer og vurder kortfattet projektets resultater set i forho</w:t>
            </w:r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ld til formålet og 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forklar</w:t>
            </w:r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om resultaterne fra </w:t>
            </w:r>
            <w:proofErr w:type="spellStart"/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forprojektet</w:t>
            </w:r>
            <w:proofErr w:type="spellEnd"/>
            <w:r w:rsidR="00BC30E3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vil blive før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t videre i et udviklingsprojekt</w:t>
            </w:r>
            <w:r w:rsidR="00667E08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(Max én side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)</w:t>
            </w:r>
            <w:r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]</w:t>
            </w:r>
          </w:p>
          <w:p w14:paraId="528E3CDE" w14:textId="77777777" w:rsidR="00C44DDE" w:rsidRPr="004B23CA" w:rsidRDefault="00C44DDE" w:rsidP="008B5C97">
            <w:pPr>
              <w:pBdr>
                <w:bottom w:val="single" w:sz="4" w:space="1" w:color="auto"/>
              </w:pBdr>
              <w:rPr>
                <w:b w:val="0"/>
                <w:color w:val="auto"/>
                <w:sz w:val="24"/>
                <w:szCs w:val="24"/>
              </w:rPr>
            </w:pPr>
          </w:p>
          <w:p w14:paraId="35C1E4B8" w14:textId="77777777" w:rsidR="008B5C97" w:rsidRPr="004B23CA" w:rsidRDefault="008B5C97" w:rsidP="008B5C97">
            <w:pPr>
              <w:pBdr>
                <w:bottom w:val="single" w:sz="4" w:space="1" w:color="auto"/>
              </w:pBd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</w:rPr>
              <w:t xml:space="preserve">FORMIDLING </w:t>
            </w:r>
          </w:p>
          <w:p w14:paraId="6A70390A" w14:textId="77777777" w:rsidR="00470016" w:rsidRPr="00D73044" w:rsidRDefault="00C44DDE" w:rsidP="004969EE">
            <w:pPr>
              <w:rPr>
                <w:b w:val="0"/>
                <w:color w:val="auto"/>
                <w:sz w:val="24"/>
                <w:szCs w:val="24"/>
              </w:rPr>
            </w:pP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[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Hvis relevant, udvælg de væsentligste publikationer, omtaler og events om projektet i forbindelse med projektet. Sæt det overskueligt op. Gerne med links til uddybende artikler, hvis det er muligt. Slet punktet</w:t>
            </w:r>
            <w:r w:rsidR="00F55FA7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 xml:space="preserve"> ”formidling”</w:t>
            </w:r>
            <w:r w:rsidR="00D73044" w:rsidRPr="0079540B">
              <w:rPr>
                <w:b w:val="0"/>
                <w:i/>
                <w:color w:val="auto"/>
                <w:sz w:val="24"/>
                <w:szCs w:val="24"/>
                <w:highlight w:val="yellow"/>
              </w:rPr>
              <w:t>, hvis der ikke har været noget formidling i forbindelse med projektet</w:t>
            </w:r>
            <w:r w:rsidR="00D73044">
              <w:rPr>
                <w:b w:val="0"/>
                <w:color w:val="auto"/>
                <w:sz w:val="24"/>
                <w:szCs w:val="24"/>
                <w:highlight w:val="yellow"/>
              </w:rPr>
              <w:t>.</w:t>
            </w:r>
            <w:r w:rsidRPr="004B23CA">
              <w:rPr>
                <w:b w:val="0"/>
                <w:color w:val="auto"/>
                <w:sz w:val="24"/>
                <w:szCs w:val="24"/>
                <w:highlight w:val="yellow"/>
              </w:rPr>
              <w:t>]</w:t>
            </w:r>
          </w:p>
        </w:tc>
      </w:tr>
      <w:tr w:rsidR="00DF027C" w:rsidRPr="00470016" w14:paraId="50BC4269" w14:textId="77777777" w:rsidTr="00786F7F">
        <w:trPr>
          <w:trHeight w:val="1899"/>
        </w:trPr>
        <w:tc>
          <w:tcPr>
            <w:tcW w:w="10034" w:type="dxa"/>
            <w:shd w:val="clear" w:color="auto" w:fill="F2F2F2" w:themeFill="background1" w:themeFillShade="F2"/>
            <w:vAlign w:val="center"/>
          </w:tcPr>
          <w:p w14:paraId="053B586F" w14:textId="77777777" w:rsidR="00DF027C" w:rsidRPr="004B23CA" w:rsidRDefault="004B23CA" w:rsidP="00D1635D">
            <w:pPr>
              <w:pStyle w:val="Fremhvningstekst"/>
              <w:jc w:val="center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lastRenderedPageBreak/>
              <w:t xml:space="preserve">Læs mere om MUDP på </w:t>
            </w:r>
            <w:hyperlink r:id="rId11" w:history="1">
              <w:r w:rsidR="00D1635D" w:rsidRPr="00D1635D">
                <w:rPr>
                  <w:rStyle w:val="Hyperlink"/>
                  <w:b w:val="0"/>
                </w:rPr>
                <w:t>vores hjemmeside</w:t>
              </w:r>
            </w:hyperlink>
          </w:p>
        </w:tc>
      </w:tr>
      <w:tr w:rsidR="00DF027C" w:rsidRPr="00470016" w14:paraId="52421C73" w14:textId="77777777" w:rsidTr="00786F7F">
        <w:trPr>
          <w:trHeight w:val="5931"/>
        </w:trPr>
        <w:tc>
          <w:tcPr>
            <w:tcW w:w="10034" w:type="dxa"/>
          </w:tcPr>
          <w:p w14:paraId="614C96CD" w14:textId="77777777" w:rsidR="00DF027C" w:rsidRPr="00470016" w:rsidRDefault="00DF027C" w:rsidP="00DF027C">
            <w:pPr>
              <w:pStyle w:val="Indhold"/>
              <w:rPr>
                <w:i/>
                <w:sz w:val="36"/>
              </w:rPr>
            </w:pPr>
          </w:p>
        </w:tc>
      </w:tr>
    </w:tbl>
    <w:p w14:paraId="4D4A49C8" w14:textId="77777777" w:rsidR="00AB02A7" w:rsidRPr="00470016" w:rsidRDefault="00AB02A7" w:rsidP="00DF027C">
      <w:pPr>
        <w:rPr>
          <w:b w:val="0"/>
        </w:rPr>
      </w:pPr>
    </w:p>
    <w:p w14:paraId="35FD6DFA" w14:textId="77777777" w:rsidR="0087605E" w:rsidRPr="00470016" w:rsidRDefault="0087605E" w:rsidP="00AB02A7">
      <w:pPr>
        <w:spacing w:after="200"/>
        <w:rPr>
          <w:b w:val="0"/>
        </w:rPr>
      </w:pPr>
    </w:p>
    <w:sectPr w:rsidR="0087605E" w:rsidRPr="00470016" w:rsidSect="00AB02A7">
      <w:headerReference w:type="default" r:id="rId12"/>
      <w:footerReference w:type="default" r:id="rId13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CD21" w14:textId="77777777" w:rsidR="0075331C" w:rsidRDefault="0075331C">
      <w:r>
        <w:separator/>
      </w:r>
    </w:p>
    <w:p w14:paraId="7A3E58D4" w14:textId="77777777" w:rsidR="0075331C" w:rsidRDefault="0075331C"/>
  </w:endnote>
  <w:endnote w:type="continuationSeparator" w:id="0">
    <w:p w14:paraId="4B258C35" w14:textId="77777777" w:rsidR="0075331C" w:rsidRDefault="0075331C">
      <w:r>
        <w:continuationSeparator/>
      </w:r>
    </w:p>
    <w:p w14:paraId="7A80B9BF" w14:textId="77777777" w:rsidR="0075331C" w:rsidRDefault="007533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0194395"/>
      <w:docPartObj>
        <w:docPartGallery w:val="Page Numbers (Bottom of Page)"/>
        <w:docPartUnique/>
      </w:docPartObj>
    </w:sdtPr>
    <w:sdtEndPr>
      <w:rPr>
        <w:noProof/>
        <w:color w:val="1A5550" w:themeColor="accent6" w:themeShade="80"/>
        <w:sz w:val="24"/>
        <w:szCs w:val="24"/>
      </w:rPr>
    </w:sdtEndPr>
    <w:sdtContent>
      <w:p w14:paraId="29515095" w14:textId="77777777" w:rsidR="00DF027C" w:rsidRPr="007172B8" w:rsidRDefault="00DF027C">
        <w:pPr>
          <w:pStyle w:val="Sidefod"/>
          <w:jc w:val="center"/>
          <w:rPr>
            <w:color w:val="1A5550" w:themeColor="accent6" w:themeShade="80"/>
            <w:sz w:val="24"/>
            <w:szCs w:val="24"/>
          </w:rPr>
        </w:pPr>
        <w:r w:rsidRPr="007172B8">
          <w:rPr>
            <w:color w:val="1A5550" w:themeColor="accent6" w:themeShade="80"/>
            <w:sz w:val="24"/>
            <w:szCs w:val="24"/>
            <w:lang w:bidi="da-DK"/>
          </w:rPr>
          <w:fldChar w:fldCharType="begin"/>
        </w:r>
        <w:r w:rsidRPr="007172B8">
          <w:rPr>
            <w:color w:val="1A5550" w:themeColor="accent6" w:themeShade="80"/>
            <w:sz w:val="24"/>
            <w:szCs w:val="24"/>
            <w:lang w:bidi="da-DK"/>
          </w:rPr>
          <w:instrText xml:space="preserve"> PAGE   \* MERGEFORMAT </w:instrText>
        </w:r>
        <w:r w:rsidRPr="007172B8">
          <w:rPr>
            <w:color w:val="1A5550" w:themeColor="accent6" w:themeShade="80"/>
            <w:sz w:val="24"/>
            <w:szCs w:val="24"/>
            <w:lang w:bidi="da-DK"/>
          </w:rPr>
          <w:fldChar w:fldCharType="separate"/>
        </w:r>
        <w:r w:rsidR="00D1635D">
          <w:rPr>
            <w:noProof/>
            <w:color w:val="1A5550" w:themeColor="accent6" w:themeShade="80"/>
            <w:sz w:val="24"/>
            <w:szCs w:val="24"/>
            <w:lang w:bidi="da-DK"/>
          </w:rPr>
          <w:t>4</w:t>
        </w:r>
        <w:r w:rsidRPr="007172B8">
          <w:rPr>
            <w:noProof/>
            <w:color w:val="1A5550" w:themeColor="accent6" w:themeShade="80"/>
            <w:sz w:val="24"/>
            <w:szCs w:val="24"/>
            <w:lang w:bidi="da-DK"/>
          </w:rPr>
          <w:fldChar w:fldCharType="end"/>
        </w:r>
      </w:p>
    </w:sdtContent>
  </w:sdt>
  <w:p w14:paraId="2F8D2671" w14:textId="77777777" w:rsidR="00DF027C" w:rsidRDefault="00DF027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580B8" w14:textId="77777777" w:rsidR="0075331C" w:rsidRDefault="0075331C">
      <w:r>
        <w:separator/>
      </w:r>
    </w:p>
    <w:p w14:paraId="18080D6E" w14:textId="77777777" w:rsidR="0075331C" w:rsidRDefault="0075331C"/>
  </w:footnote>
  <w:footnote w:type="continuationSeparator" w:id="0">
    <w:p w14:paraId="4D8E577F" w14:textId="77777777" w:rsidR="0075331C" w:rsidRDefault="0075331C">
      <w:r>
        <w:continuationSeparator/>
      </w:r>
    </w:p>
    <w:p w14:paraId="68BF7BA0" w14:textId="77777777" w:rsidR="0075331C" w:rsidRDefault="007533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032B03E4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FD89724" w14:textId="77777777" w:rsidR="00D077E9" w:rsidRDefault="00D077E9">
          <w:pPr>
            <w:pStyle w:val="Sidehoved"/>
          </w:pPr>
        </w:p>
      </w:tc>
    </w:tr>
  </w:tbl>
  <w:p w14:paraId="24410411" w14:textId="77777777" w:rsidR="00D077E9" w:rsidRDefault="00D077E9" w:rsidP="00D077E9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6E87"/>
    <w:multiLevelType w:val="multilevel"/>
    <w:tmpl w:val="F2B8267A"/>
    <w:lvl w:ilvl="0">
      <w:start w:val="1"/>
      <w:numFmt w:val="decimal"/>
      <w:lvlText w:val="%1."/>
      <w:lvlJc w:val="left"/>
      <w:pPr>
        <w:ind w:left="72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2" w:hanging="360"/>
      </w:pPr>
      <w:rPr>
        <w:u w:val="none"/>
      </w:rPr>
    </w:lvl>
  </w:abstractNum>
  <w:abstractNum w:abstractNumId="1" w15:restartNumberingAfterBreak="0">
    <w:nsid w:val="436A7995"/>
    <w:multiLevelType w:val="hybridMultilevel"/>
    <w:tmpl w:val="257A05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D33FC1"/>
    <w:multiLevelType w:val="multilevel"/>
    <w:tmpl w:val="301269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186581"/>
    <w:multiLevelType w:val="multilevel"/>
    <w:tmpl w:val="BCF80E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515"/>
    <w:rsid w:val="000008A1"/>
    <w:rsid w:val="0002482E"/>
    <w:rsid w:val="0002754A"/>
    <w:rsid w:val="00050324"/>
    <w:rsid w:val="000A0150"/>
    <w:rsid w:val="000E46D8"/>
    <w:rsid w:val="000E4951"/>
    <w:rsid w:val="000E60CD"/>
    <w:rsid w:val="000E63C9"/>
    <w:rsid w:val="0010038E"/>
    <w:rsid w:val="0010109F"/>
    <w:rsid w:val="00130E9D"/>
    <w:rsid w:val="00131AE5"/>
    <w:rsid w:val="00150A6D"/>
    <w:rsid w:val="00181EBF"/>
    <w:rsid w:val="00185B35"/>
    <w:rsid w:val="001A7FB5"/>
    <w:rsid w:val="001C20BB"/>
    <w:rsid w:val="001F2BC8"/>
    <w:rsid w:val="001F5F6B"/>
    <w:rsid w:val="00231382"/>
    <w:rsid w:val="00243EBC"/>
    <w:rsid w:val="00246A35"/>
    <w:rsid w:val="00284348"/>
    <w:rsid w:val="002A0046"/>
    <w:rsid w:val="002C49EE"/>
    <w:rsid w:val="002F51F5"/>
    <w:rsid w:val="00304847"/>
    <w:rsid w:val="00312137"/>
    <w:rsid w:val="00313D8E"/>
    <w:rsid w:val="00330359"/>
    <w:rsid w:val="003331F5"/>
    <w:rsid w:val="0033762F"/>
    <w:rsid w:val="003441F2"/>
    <w:rsid w:val="00360494"/>
    <w:rsid w:val="00362E2B"/>
    <w:rsid w:val="00365672"/>
    <w:rsid w:val="00366C7E"/>
    <w:rsid w:val="00376493"/>
    <w:rsid w:val="00384EA3"/>
    <w:rsid w:val="003874F9"/>
    <w:rsid w:val="0039492C"/>
    <w:rsid w:val="003A39A1"/>
    <w:rsid w:val="003C2191"/>
    <w:rsid w:val="003D3863"/>
    <w:rsid w:val="003F147D"/>
    <w:rsid w:val="004110DE"/>
    <w:rsid w:val="00431B06"/>
    <w:rsid w:val="00433AA0"/>
    <w:rsid w:val="004361FD"/>
    <w:rsid w:val="0044085A"/>
    <w:rsid w:val="00447956"/>
    <w:rsid w:val="00470016"/>
    <w:rsid w:val="0047567A"/>
    <w:rsid w:val="004969EE"/>
    <w:rsid w:val="004A7E55"/>
    <w:rsid w:val="004B21A5"/>
    <w:rsid w:val="004B23CA"/>
    <w:rsid w:val="004C3C58"/>
    <w:rsid w:val="004C515E"/>
    <w:rsid w:val="00502E5F"/>
    <w:rsid w:val="005037F0"/>
    <w:rsid w:val="00516A86"/>
    <w:rsid w:val="005275F6"/>
    <w:rsid w:val="00572102"/>
    <w:rsid w:val="005B4CE5"/>
    <w:rsid w:val="005E3F78"/>
    <w:rsid w:val="005F1BB0"/>
    <w:rsid w:val="0063437B"/>
    <w:rsid w:val="0063509A"/>
    <w:rsid w:val="00654B6E"/>
    <w:rsid w:val="00656C4D"/>
    <w:rsid w:val="00667E08"/>
    <w:rsid w:val="006A7D01"/>
    <w:rsid w:val="006E5716"/>
    <w:rsid w:val="007172B8"/>
    <w:rsid w:val="007302B3"/>
    <w:rsid w:val="00730733"/>
    <w:rsid w:val="00730E3A"/>
    <w:rsid w:val="00736AAF"/>
    <w:rsid w:val="00741998"/>
    <w:rsid w:val="0075331C"/>
    <w:rsid w:val="00765B2A"/>
    <w:rsid w:val="00776394"/>
    <w:rsid w:val="00783A34"/>
    <w:rsid w:val="00786F7F"/>
    <w:rsid w:val="00794374"/>
    <w:rsid w:val="0079540B"/>
    <w:rsid w:val="007C6B52"/>
    <w:rsid w:val="007D16C5"/>
    <w:rsid w:val="00851E4C"/>
    <w:rsid w:val="00862FE4"/>
    <w:rsid w:val="0086389A"/>
    <w:rsid w:val="0087605E"/>
    <w:rsid w:val="008770DD"/>
    <w:rsid w:val="00880276"/>
    <w:rsid w:val="00886186"/>
    <w:rsid w:val="008A6CD7"/>
    <w:rsid w:val="008B1FEE"/>
    <w:rsid w:val="008B5C97"/>
    <w:rsid w:val="008C5AC2"/>
    <w:rsid w:val="00903C32"/>
    <w:rsid w:val="00916B16"/>
    <w:rsid w:val="009173B9"/>
    <w:rsid w:val="0093335D"/>
    <w:rsid w:val="0093613E"/>
    <w:rsid w:val="00943026"/>
    <w:rsid w:val="00966B81"/>
    <w:rsid w:val="00975E0C"/>
    <w:rsid w:val="009B2CF1"/>
    <w:rsid w:val="009C7720"/>
    <w:rsid w:val="009D5424"/>
    <w:rsid w:val="00A13377"/>
    <w:rsid w:val="00A159EE"/>
    <w:rsid w:val="00A23AFA"/>
    <w:rsid w:val="00A31B3E"/>
    <w:rsid w:val="00A33D55"/>
    <w:rsid w:val="00A42086"/>
    <w:rsid w:val="00A532F3"/>
    <w:rsid w:val="00A8489E"/>
    <w:rsid w:val="00AB02A7"/>
    <w:rsid w:val="00AB4CCF"/>
    <w:rsid w:val="00AC29F3"/>
    <w:rsid w:val="00AD34EE"/>
    <w:rsid w:val="00B231E5"/>
    <w:rsid w:val="00B26F54"/>
    <w:rsid w:val="00B5247A"/>
    <w:rsid w:val="00B56531"/>
    <w:rsid w:val="00B56657"/>
    <w:rsid w:val="00BC30E3"/>
    <w:rsid w:val="00BD52FE"/>
    <w:rsid w:val="00C02B87"/>
    <w:rsid w:val="00C33AD4"/>
    <w:rsid w:val="00C4086D"/>
    <w:rsid w:val="00C44DDE"/>
    <w:rsid w:val="00C64999"/>
    <w:rsid w:val="00CA1896"/>
    <w:rsid w:val="00CB3593"/>
    <w:rsid w:val="00CB482F"/>
    <w:rsid w:val="00CB5B28"/>
    <w:rsid w:val="00CC612C"/>
    <w:rsid w:val="00CF5371"/>
    <w:rsid w:val="00D0323A"/>
    <w:rsid w:val="00D0559F"/>
    <w:rsid w:val="00D077E9"/>
    <w:rsid w:val="00D1635D"/>
    <w:rsid w:val="00D32515"/>
    <w:rsid w:val="00D35FC7"/>
    <w:rsid w:val="00D42CB7"/>
    <w:rsid w:val="00D5413D"/>
    <w:rsid w:val="00D570A9"/>
    <w:rsid w:val="00D668F2"/>
    <w:rsid w:val="00D70D02"/>
    <w:rsid w:val="00D73044"/>
    <w:rsid w:val="00D770C7"/>
    <w:rsid w:val="00D82694"/>
    <w:rsid w:val="00D86945"/>
    <w:rsid w:val="00D90290"/>
    <w:rsid w:val="00DA2693"/>
    <w:rsid w:val="00DA4ED9"/>
    <w:rsid w:val="00DB3ABA"/>
    <w:rsid w:val="00DD152F"/>
    <w:rsid w:val="00DE213F"/>
    <w:rsid w:val="00DF027C"/>
    <w:rsid w:val="00E00A32"/>
    <w:rsid w:val="00E22ACD"/>
    <w:rsid w:val="00E620B0"/>
    <w:rsid w:val="00E70537"/>
    <w:rsid w:val="00E81B40"/>
    <w:rsid w:val="00EB2BBA"/>
    <w:rsid w:val="00EB7457"/>
    <w:rsid w:val="00EF555B"/>
    <w:rsid w:val="00F005B9"/>
    <w:rsid w:val="00F027BB"/>
    <w:rsid w:val="00F11DCF"/>
    <w:rsid w:val="00F162EA"/>
    <w:rsid w:val="00F456F6"/>
    <w:rsid w:val="00F51F3F"/>
    <w:rsid w:val="00F52D27"/>
    <w:rsid w:val="00F55FA7"/>
    <w:rsid w:val="00F83527"/>
    <w:rsid w:val="00FD38B6"/>
    <w:rsid w:val="00FD583F"/>
    <w:rsid w:val="00FD7488"/>
    <w:rsid w:val="00FE4F1D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53136A"/>
  <w15:docId w15:val="{27B71058-AFBB-45AB-B4E6-0796961D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Overskrift1">
    <w:name w:val="heading 1"/>
    <w:basedOn w:val="Normal"/>
    <w:link w:val="Overskrift1Tegn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Overskrift2">
    <w:name w:val="heading 2"/>
    <w:basedOn w:val="Normal"/>
    <w:next w:val="Normal"/>
    <w:link w:val="Overskrift2Tegn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Tahoma" w:hAnsi="Tahoma" w:cs="Tahoma"/>
      <w:sz w:val="16"/>
      <w:szCs w:val="16"/>
    </w:rPr>
  </w:style>
  <w:style w:type="paragraph" w:styleId="Titel">
    <w:name w:val="Title"/>
    <w:basedOn w:val="Normal"/>
    <w:link w:val="TitelTegn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elTegn">
    <w:name w:val="Titel Tegn"/>
    <w:basedOn w:val="Standardskrifttypeiafsnit"/>
    <w:link w:val="Titel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Undertitel">
    <w:name w:val="Subtitle"/>
    <w:basedOn w:val="Normal"/>
    <w:link w:val="UndertitelTegn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Overskrift1Tegn">
    <w:name w:val="Overskrift 1 Tegn"/>
    <w:basedOn w:val="Standardskrifttypeiafsnit"/>
    <w:link w:val="Overskrift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Sidehoved">
    <w:name w:val="header"/>
    <w:basedOn w:val="Normal"/>
    <w:link w:val="SidehovedTegn"/>
    <w:uiPriority w:val="8"/>
    <w:unhideWhenUsed/>
    <w:rsid w:val="005037F0"/>
  </w:style>
  <w:style w:type="character" w:customStyle="1" w:styleId="SidehovedTegn">
    <w:name w:val="Sidehoved Tegn"/>
    <w:basedOn w:val="Standardskrifttypeiafsnit"/>
    <w:link w:val="Sidehoved"/>
    <w:uiPriority w:val="8"/>
    <w:rsid w:val="0093335D"/>
  </w:style>
  <w:style w:type="paragraph" w:styleId="Sidefod">
    <w:name w:val="footer"/>
    <w:basedOn w:val="Normal"/>
    <w:link w:val="SidefodTegn"/>
    <w:uiPriority w:val="99"/>
    <w:unhideWhenUsed/>
    <w:rsid w:val="005037F0"/>
  </w:style>
  <w:style w:type="character" w:customStyle="1" w:styleId="SidefodTegn">
    <w:name w:val="Sidefod Tegn"/>
    <w:basedOn w:val="Standardskrifttypeiafsnit"/>
    <w:link w:val="Sidefod"/>
    <w:uiPriority w:val="99"/>
    <w:rsid w:val="005037F0"/>
    <w:rPr>
      <w:sz w:val="24"/>
      <w:szCs w:val="24"/>
    </w:rPr>
  </w:style>
  <w:style w:type="paragraph" w:customStyle="1" w:styleId="Navn">
    <w:name w:val="Navn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Overskrift2Tegn">
    <w:name w:val="Overskrift 2 Tegn"/>
    <w:basedOn w:val="Standardskrifttypeiafsnit"/>
    <w:link w:val="Overskrift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el-Gitter">
    <w:name w:val="Table Grid"/>
    <w:basedOn w:val="Tabel-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unhideWhenUsed/>
    <w:rsid w:val="00D86945"/>
    <w:rPr>
      <w:color w:val="808080"/>
    </w:rPr>
  </w:style>
  <w:style w:type="paragraph" w:customStyle="1" w:styleId="Indhold">
    <w:name w:val="Indhold"/>
    <w:basedOn w:val="Normal"/>
    <w:link w:val="Tegniindhold"/>
    <w:qFormat/>
    <w:rsid w:val="00DF027C"/>
    <w:rPr>
      <w:b w:val="0"/>
    </w:rPr>
  </w:style>
  <w:style w:type="paragraph" w:customStyle="1" w:styleId="Fremhvningstekst">
    <w:name w:val="Fremhævningstekst"/>
    <w:basedOn w:val="Normal"/>
    <w:link w:val="Tegnifremhvningstekst"/>
    <w:qFormat/>
    <w:rsid w:val="00DF027C"/>
  </w:style>
  <w:style w:type="character" w:customStyle="1" w:styleId="Tegniindhold">
    <w:name w:val="Tegn i indhold"/>
    <w:basedOn w:val="Standardskrifttypeiafsnit"/>
    <w:link w:val="Indhold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Tegnifremhvningstekst">
    <w:name w:val="Tegn i fremhævningstekst"/>
    <w:basedOn w:val="Standardskrifttypeiafsnit"/>
    <w:link w:val="Fremhvningsteks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link">
    <w:name w:val="Hyperlink"/>
    <w:basedOn w:val="Standardskrifttypeiafsnit"/>
    <w:uiPriority w:val="99"/>
    <w:unhideWhenUsed/>
    <w:rsid w:val="00D32515"/>
    <w:rPr>
      <w:color w:val="3592CF" w:themeColor="hyperlink"/>
      <w:u w:val="single"/>
    </w:rPr>
  </w:style>
  <w:style w:type="character" w:styleId="Kommentarhenvisning">
    <w:name w:val="annotation reference"/>
    <w:uiPriority w:val="99"/>
    <w:semiHidden/>
    <w:unhideWhenUsed/>
    <w:rsid w:val="0047567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7567A"/>
    <w:pPr>
      <w:spacing w:line="240" w:lineRule="auto"/>
    </w:pPr>
    <w:rPr>
      <w:rFonts w:ascii="Verdana" w:eastAsia="Times New Roman" w:hAnsi="Verdana" w:cs="Times New Roman"/>
      <w:b w:val="0"/>
      <w:color w:val="auto"/>
      <w:sz w:val="20"/>
      <w:szCs w:val="20"/>
      <w:lang w:eastAsia="da-DK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7567A"/>
    <w:rPr>
      <w:rFonts w:ascii="Verdana" w:eastAsia="Times New Roman" w:hAnsi="Verdana" w:cs="Times New Roman"/>
      <w:sz w:val="20"/>
      <w:szCs w:val="20"/>
      <w:lang w:eastAsia="da-DK"/>
    </w:rPr>
  </w:style>
  <w:style w:type="paragraph" w:customStyle="1" w:styleId="intro">
    <w:name w:val="intro"/>
    <w:basedOn w:val="Normal"/>
    <w:rsid w:val="005E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5E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5E3F78"/>
    <w:rPr>
      <w:i/>
      <w:iCs/>
    </w:rPr>
  </w:style>
  <w:style w:type="paragraph" w:styleId="Listeafsnit">
    <w:name w:val="List Paragraph"/>
    <w:basedOn w:val="Normal"/>
    <w:uiPriority w:val="34"/>
    <w:qFormat/>
    <w:rsid w:val="008B5C97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C49EE"/>
    <w:rPr>
      <w:rFonts w:asciiTheme="minorHAnsi" w:eastAsiaTheme="minorEastAsia" w:hAnsiTheme="minorHAnsi" w:cstheme="minorBidi"/>
      <w:b/>
      <w:bCs/>
      <w:color w:val="082A75" w:themeColor="text2"/>
      <w:lang w:eastAsia="en-US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C49EE"/>
    <w:rPr>
      <w:rFonts w:ascii="Verdana" w:eastAsiaTheme="minorEastAsia" w:hAnsi="Verdana" w:cs="Times New Roman"/>
      <w:b/>
      <w:bCs/>
      <w:color w:val="082A75" w:themeColor="text2"/>
      <w:sz w:val="20"/>
      <w:szCs w:val="20"/>
      <w:lang w:eastAsia="da-DK"/>
    </w:rPr>
  </w:style>
  <w:style w:type="paragraph" w:styleId="Billedtekst">
    <w:name w:val="caption"/>
    <w:basedOn w:val="Normal"/>
    <w:next w:val="Normal"/>
    <w:uiPriority w:val="99"/>
    <w:unhideWhenUsed/>
    <w:rsid w:val="00667E08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8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dp.dk/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mudp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coinnovation@mst.dk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045249\AppData\Roaming\Microsoft\Skabeloner\Rap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6D6FE39044B4118B72B3EE26EBC32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151E97-743F-46CD-918F-2E63A9E8E481}"/>
      </w:docPartPr>
      <w:docPartBody>
        <w:p w:rsidR="00CF6E5E" w:rsidRDefault="00223EFF">
          <w:pPr>
            <w:pStyle w:val="86D6FE39044B4118B72B3EE26EBC3204"/>
          </w:pPr>
          <w:r w:rsidRPr="00D86945">
            <w:rPr>
              <w:rStyle w:val="UndertitelTegn"/>
              <w:b/>
              <w:lang w:bidi="da-DK"/>
            </w:rPr>
            <w:fldChar w:fldCharType="begin"/>
          </w:r>
          <w:r w:rsidRPr="00D86945">
            <w:rPr>
              <w:rStyle w:val="UndertitelTegn"/>
              <w:lang w:bidi="da-DK"/>
            </w:rPr>
            <w:instrText xml:space="preserve"> DATE  \@ "MMMM d"  \* MERGEFORMAT </w:instrText>
          </w:r>
          <w:r w:rsidRPr="00D86945">
            <w:rPr>
              <w:rStyle w:val="UndertitelTegn"/>
              <w:b/>
              <w:lang w:bidi="da-DK"/>
            </w:rPr>
            <w:fldChar w:fldCharType="separate"/>
          </w:r>
          <w:r>
            <w:rPr>
              <w:rStyle w:val="UndertitelTegn"/>
              <w:lang w:bidi="da-DK"/>
            </w:rPr>
            <w:t>maj 14</w:t>
          </w:r>
          <w:r w:rsidRPr="00D86945">
            <w:rPr>
              <w:rStyle w:val="UndertitelTegn"/>
              <w:b/>
              <w:lang w:bidi="da-DK"/>
            </w:rPr>
            <w:fldChar w:fldCharType="end"/>
          </w:r>
        </w:p>
      </w:docPartBody>
    </w:docPart>
    <w:docPart>
      <w:docPartPr>
        <w:name w:val="0BEA510A3EB44999821DBB1BDC6596A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DD6274A-F3A5-4052-9593-350254D9E87A}"/>
      </w:docPartPr>
      <w:docPartBody>
        <w:p w:rsidR="00CF6E5E" w:rsidRDefault="00DD2A4B" w:rsidP="00DD2A4B">
          <w:pPr>
            <w:pStyle w:val="0BEA510A3EB44999821DBB1BDC6596A7"/>
          </w:pPr>
          <w:r>
            <w:rPr>
              <w:lang w:bidi="da-DK"/>
            </w:rPr>
            <w:t>FIRMANAVN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A4B"/>
    <w:rsid w:val="001143B5"/>
    <w:rsid w:val="00223EFF"/>
    <w:rsid w:val="004B43C3"/>
    <w:rsid w:val="00553FC3"/>
    <w:rsid w:val="00584788"/>
    <w:rsid w:val="005D6706"/>
    <w:rsid w:val="00604ADB"/>
    <w:rsid w:val="00711F1C"/>
    <w:rsid w:val="00794F5C"/>
    <w:rsid w:val="0088396E"/>
    <w:rsid w:val="00904529"/>
    <w:rsid w:val="00984B3F"/>
    <w:rsid w:val="00AA0385"/>
    <w:rsid w:val="00AB55A5"/>
    <w:rsid w:val="00B06686"/>
    <w:rsid w:val="00B64204"/>
    <w:rsid w:val="00CA2E13"/>
    <w:rsid w:val="00CF6E5E"/>
    <w:rsid w:val="00DD2A4B"/>
    <w:rsid w:val="00E36846"/>
    <w:rsid w:val="00E85548"/>
    <w:rsid w:val="00F6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Undertitel">
    <w:name w:val="Subtitle"/>
    <w:basedOn w:val="Normal"/>
    <w:link w:val="UndertitelTegn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UndertitelTegn">
    <w:name w:val="Undertitel Tegn"/>
    <w:basedOn w:val="Standardskrifttypeiafsnit"/>
    <w:link w:val="Undertitel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86D6FE39044B4118B72B3EE26EBC3204">
    <w:name w:val="86D6FE39044B4118B72B3EE26EBC3204"/>
  </w:style>
  <w:style w:type="paragraph" w:customStyle="1" w:styleId="0BEA510A3EB44999821DBB1BDC6596A7">
    <w:name w:val="0BEA510A3EB44999821DBB1BDC6596A7"/>
    <w:rsid w:val="00DD2A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Rapport .dotx</Template>
  <TotalTime>1</TotalTime>
  <Pages>4</Pages>
  <Words>352</Words>
  <Characters>2282</Characters>
  <Application>Microsoft Office Word</Application>
  <DocSecurity>0</DocSecurity>
  <Lines>76</Lines>
  <Paragraphs>34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Duygu Erdölek</dc:creator>
  <cp:keywords/>
  <cp:lastModifiedBy>Duygu Erdölek</cp:lastModifiedBy>
  <cp:revision>3</cp:revision>
  <cp:lastPrinted>2021-09-17T07:56:00Z</cp:lastPrinted>
  <dcterms:created xsi:type="dcterms:W3CDTF">2025-09-08T09:09:00Z</dcterms:created>
  <dcterms:modified xsi:type="dcterms:W3CDTF">2025-09-08T09:10:00Z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Remapped">
    <vt:lpwstr>true</vt:lpwstr>
  </property>
</Properties>
</file>